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A6F" w:rsidRDefault="00156BA3" w:rsidP="00313A6F">
      <w:pPr>
        <w:spacing w:before="120"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13A6F">
        <w:rPr>
          <w:b/>
          <w:sz w:val="28"/>
          <w:szCs w:val="28"/>
        </w:rPr>
        <w:t>Program ceremoniálů Her VII. letní olympiády dětí a mládeže ČR 2015</w:t>
      </w:r>
    </w:p>
    <w:p w:rsidR="00313A6F" w:rsidRDefault="00313A6F" w:rsidP="00313A6F">
      <w:pPr>
        <w:spacing w:before="120" w:after="120" w:line="240" w:lineRule="auto"/>
        <w:rPr>
          <w:b/>
          <w:sz w:val="20"/>
          <w:szCs w:val="20"/>
        </w:rPr>
      </w:pPr>
    </w:p>
    <w:p w:rsidR="00313A6F" w:rsidRDefault="00313A6F" w:rsidP="00313A6F">
      <w:pPr>
        <w:spacing w:before="120" w:after="120" w:line="240" w:lineRule="auto"/>
        <w:rPr>
          <w:b/>
          <w:sz w:val="20"/>
          <w:szCs w:val="20"/>
        </w:rPr>
      </w:pPr>
    </w:p>
    <w:p w:rsidR="00313A6F" w:rsidRDefault="00313A6F" w:rsidP="00313A6F">
      <w:pPr>
        <w:spacing w:before="120" w:after="12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Neděle 14. června</w:t>
      </w:r>
    </w:p>
    <w:p w:rsidR="009B317C" w:rsidRDefault="009B317C" w:rsidP="00313A6F">
      <w:pPr>
        <w:spacing w:before="120" w:after="120" w:line="240" w:lineRule="auto"/>
        <w:jc w:val="both"/>
        <w:rPr>
          <w:b/>
          <w:sz w:val="20"/>
          <w:szCs w:val="20"/>
        </w:rPr>
      </w:pPr>
    </w:p>
    <w:p w:rsidR="00313A6F" w:rsidRDefault="00313A6F" w:rsidP="00313A6F">
      <w:pPr>
        <w:spacing w:before="120" w:after="0" w:line="240" w:lineRule="auto"/>
        <w:ind w:left="1410" w:hanging="14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19:00 </w:t>
      </w:r>
      <w:r>
        <w:rPr>
          <w:sz w:val="20"/>
          <w:szCs w:val="20"/>
        </w:rPr>
        <w:tab/>
      </w:r>
      <w:r w:rsidR="002C59DE" w:rsidRPr="002C59DE">
        <w:rPr>
          <w:b/>
          <w:sz w:val="20"/>
          <w:szCs w:val="20"/>
        </w:rPr>
        <w:t>Slavnostní</w:t>
      </w:r>
      <w:r>
        <w:rPr>
          <w:b/>
          <w:sz w:val="20"/>
          <w:szCs w:val="20"/>
        </w:rPr>
        <w:t xml:space="preserve"> ceremoniál</w:t>
      </w:r>
      <w:r>
        <w:rPr>
          <w:sz w:val="20"/>
          <w:szCs w:val="20"/>
        </w:rPr>
        <w:t xml:space="preserve"> - </w:t>
      </w:r>
      <w:proofErr w:type="spellStart"/>
      <w:r>
        <w:rPr>
          <w:sz w:val="20"/>
          <w:szCs w:val="20"/>
        </w:rPr>
        <w:t>Home</w:t>
      </w:r>
      <w:proofErr w:type="spellEnd"/>
      <w:r>
        <w:rPr>
          <w:sz w:val="20"/>
          <w:szCs w:val="20"/>
        </w:rPr>
        <w:t xml:space="preserve"> Monitoring Aréna (zimní stadion), </w:t>
      </w:r>
      <w:r>
        <w:rPr>
          <w:sz w:val="20"/>
          <w:szCs w:val="20"/>
        </w:rPr>
        <w:br/>
        <w:t xml:space="preserve">Štefánikovo náměstí 2592/3, Plzeň. </w:t>
      </w:r>
    </w:p>
    <w:p w:rsidR="00313A6F" w:rsidRDefault="00313A6F" w:rsidP="009B317C">
      <w:pPr>
        <w:spacing w:before="120" w:after="120" w:line="240" w:lineRule="auto"/>
        <w:jc w:val="both"/>
        <w:rPr>
          <w:sz w:val="20"/>
          <w:szCs w:val="20"/>
        </w:rPr>
      </w:pPr>
    </w:p>
    <w:p w:rsidR="00313A6F" w:rsidRDefault="00313A6F" w:rsidP="00313A6F">
      <w:pPr>
        <w:spacing w:before="120" w:after="120" w:line="240" w:lineRule="auto"/>
        <w:rPr>
          <w:sz w:val="20"/>
          <w:szCs w:val="20"/>
        </w:rPr>
      </w:pPr>
    </w:p>
    <w:p w:rsidR="009B317C" w:rsidRDefault="00313A6F" w:rsidP="00313A6F">
      <w:pPr>
        <w:spacing w:before="120" w:after="1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Pondělí 15. června</w:t>
      </w:r>
    </w:p>
    <w:p w:rsidR="00313A6F" w:rsidRDefault="00313A6F" w:rsidP="00313A6F">
      <w:pPr>
        <w:spacing w:before="120" w:after="12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313A6F" w:rsidRDefault="00313A6F" w:rsidP="00313A6F">
      <w:pPr>
        <w:spacing w:before="120"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19:00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Medailový ceremoniál na náměstí Republiky v Plzni.</w:t>
      </w:r>
    </w:p>
    <w:p w:rsidR="00313A6F" w:rsidRDefault="00313A6F" w:rsidP="00313A6F">
      <w:pPr>
        <w:spacing w:before="120" w:after="120" w:line="240" w:lineRule="auto"/>
        <w:rPr>
          <w:sz w:val="20"/>
          <w:szCs w:val="20"/>
        </w:rPr>
      </w:pPr>
    </w:p>
    <w:p w:rsidR="00313A6F" w:rsidRDefault="00313A6F" w:rsidP="00313A6F">
      <w:pPr>
        <w:spacing w:before="120" w:after="120" w:line="240" w:lineRule="auto"/>
        <w:rPr>
          <w:sz w:val="20"/>
          <w:szCs w:val="20"/>
        </w:rPr>
      </w:pPr>
      <w:r>
        <w:rPr>
          <w:b/>
          <w:sz w:val="20"/>
          <w:szCs w:val="20"/>
        </w:rPr>
        <w:t>Úterý 16. června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9B317C" w:rsidRPr="005F573E" w:rsidRDefault="009B317C" w:rsidP="00313A6F">
      <w:pPr>
        <w:spacing w:before="120" w:after="120" w:line="240" w:lineRule="auto"/>
        <w:rPr>
          <w:b/>
          <w:sz w:val="20"/>
          <w:szCs w:val="20"/>
        </w:rPr>
      </w:pPr>
    </w:p>
    <w:p w:rsidR="00313A6F" w:rsidRDefault="00313A6F" w:rsidP="00313A6F">
      <w:pPr>
        <w:spacing w:before="120" w:after="120" w:line="240" w:lineRule="auto"/>
        <w:ind w:left="1410" w:hanging="1410"/>
        <w:rPr>
          <w:sz w:val="20"/>
          <w:szCs w:val="20"/>
        </w:rPr>
      </w:pPr>
      <w:r>
        <w:rPr>
          <w:sz w:val="20"/>
          <w:szCs w:val="20"/>
        </w:rPr>
        <w:t>19:00</w:t>
      </w:r>
      <w:r>
        <w:rPr>
          <w:sz w:val="20"/>
          <w:szCs w:val="20"/>
        </w:rPr>
        <w:tab/>
        <w:t>Medailový ceremoniál v </w:t>
      </w:r>
      <w:proofErr w:type="spellStart"/>
      <w:r>
        <w:rPr>
          <w:sz w:val="20"/>
          <w:szCs w:val="20"/>
        </w:rPr>
        <w:t>Techmanii</w:t>
      </w:r>
      <w:proofErr w:type="spellEnd"/>
      <w:r>
        <w:rPr>
          <w:sz w:val="20"/>
          <w:szCs w:val="20"/>
        </w:rPr>
        <w:t xml:space="preserve"> Science Center Plzeň.</w:t>
      </w:r>
    </w:p>
    <w:p w:rsidR="00313A6F" w:rsidRDefault="00313A6F" w:rsidP="00313A6F">
      <w:pPr>
        <w:spacing w:before="120" w:after="120" w:line="240" w:lineRule="auto"/>
        <w:ind w:left="1410" w:hanging="1410"/>
        <w:rPr>
          <w:sz w:val="20"/>
          <w:szCs w:val="20"/>
        </w:rPr>
      </w:pPr>
    </w:p>
    <w:p w:rsidR="009B317C" w:rsidRDefault="00313A6F" w:rsidP="009B317C">
      <w:pPr>
        <w:spacing w:before="120" w:after="120" w:line="240" w:lineRule="auto"/>
        <w:ind w:left="1410" w:hanging="1410"/>
        <w:rPr>
          <w:b/>
          <w:sz w:val="20"/>
          <w:szCs w:val="20"/>
        </w:rPr>
      </w:pPr>
      <w:r>
        <w:rPr>
          <w:b/>
          <w:sz w:val="20"/>
          <w:szCs w:val="20"/>
        </w:rPr>
        <w:t>Středa 17. června</w:t>
      </w:r>
    </w:p>
    <w:p w:rsidR="00313A6F" w:rsidRPr="009B317C" w:rsidRDefault="00313A6F" w:rsidP="009B317C">
      <w:pPr>
        <w:spacing w:before="120" w:after="120" w:line="240" w:lineRule="auto"/>
        <w:rPr>
          <w:b/>
          <w:sz w:val="20"/>
          <w:szCs w:val="20"/>
        </w:rPr>
      </w:pPr>
      <w:r>
        <w:rPr>
          <w:sz w:val="20"/>
          <w:szCs w:val="20"/>
        </w:rPr>
        <w:t>19:00</w:t>
      </w:r>
      <w:r w:rsidR="009B317C">
        <w:rPr>
          <w:sz w:val="20"/>
          <w:szCs w:val="20"/>
        </w:rPr>
        <w:tab/>
      </w:r>
      <w:bookmarkStart w:id="0" w:name="_GoBack"/>
      <w:bookmarkEnd w:id="0"/>
      <w:r>
        <w:rPr>
          <w:sz w:val="20"/>
          <w:szCs w:val="20"/>
        </w:rPr>
        <w:tab/>
        <w:t>Medailový ceremoniál v amfiteátru OC Plaza Plzeň.</w:t>
      </w:r>
    </w:p>
    <w:p w:rsidR="00313A6F" w:rsidRDefault="00313A6F" w:rsidP="00313A6F">
      <w:pPr>
        <w:spacing w:before="120" w:after="120" w:line="240" w:lineRule="auto"/>
        <w:ind w:left="1410" w:hanging="1410"/>
        <w:rPr>
          <w:sz w:val="20"/>
          <w:szCs w:val="20"/>
        </w:rPr>
      </w:pPr>
    </w:p>
    <w:p w:rsidR="00313A6F" w:rsidRDefault="00313A6F" w:rsidP="00313A6F">
      <w:pPr>
        <w:spacing w:before="120" w:after="120" w:line="240" w:lineRule="auto"/>
        <w:rPr>
          <w:sz w:val="20"/>
          <w:szCs w:val="20"/>
        </w:rPr>
      </w:pPr>
    </w:p>
    <w:p w:rsidR="00313A6F" w:rsidRDefault="00313A6F" w:rsidP="00313A6F">
      <w:pPr>
        <w:spacing w:before="120" w:after="120" w:line="240" w:lineRule="auto"/>
        <w:ind w:left="1410" w:hanging="1410"/>
        <w:rPr>
          <w:b/>
          <w:sz w:val="20"/>
          <w:szCs w:val="20"/>
        </w:rPr>
      </w:pPr>
      <w:r>
        <w:rPr>
          <w:b/>
          <w:sz w:val="20"/>
          <w:szCs w:val="20"/>
        </w:rPr>
        <w:t>Čtvrtek 18. června</w:t>
      </w:r>
    </w:p>
    <w:p w:rsidR="009B317C" w:rsidRDefault="009B317C" w:rsidP="00313A6F">
      <w:pPr>
        <w:spacing w:before="120" w:after="120" w:line="240" w:lineRule="auto"/>
        <w:ind w:left="1410" w:hanging="1410"/>
        <w:rPr>
          <w:b/>
          <w:sz w:val="20"/>
          <w:szCs w:val="20"/>
        </w:rPr>
      </w:pPr>
    </w:p>
    <w:p w:rsidR="00313A6F" w:rsidRPr="005F573E" w:rsidRDefault="00313A6F" w:rsidP="00313A6F">
      <w:pPr>
        <w:spacing w:before="120" w:after="120" w:line="240" w:lineRule="auto"/>
        <w:ind w:left="1410" w:hanging="1410"/>
        <w:rPr>
          <w:b/>
          <w:sz w:val="20"/>
          <w:szCs w:val="20"/>
        </w:rPr>
      </w:pPr>
      <w:r>
        <w:rPr>
          <w:sz w:val="20"/>
          <w:szCs w:val="20"/>
        </w:rPr>
        <w:t xml:space="preserve">19:00 </w:t>
      </w:r>
      <w:r>
        <w:rPr>
          <w:sz w:val="20"/>
          <w:szCs w:val="20"/>
        </w:rPr>
        <w:tab/>
        <w:t>Medailový ceremoniál a následně slavnostní zakončení her na náměstí Republiky v Plzni.</w:t>
      </w:r>
    </w:p>
    <w:p w:rsidR="00313A6F" w:rsidRDefault="00313A6F" w:rsidP="00313A6F">
      <w:pPr>
        <w:spacing w:before="120" w:after="120" w:line="240" w:lineRule="auto"/>
        <w:ind w:left="1410" w:hanging="1410"/>
        <w:rPr>
          <w:sz w:val="20"/>
          <w:szCs w:val="20"/>
        </w:rPr>
      </w:pPr>
    </w:p>
    <w:p w:rsidR="00313A6F" w:rsidRDefault="00313A6F" w:rsidP="00313A6F">
      <w:pPr>
        <w:spacing w:before="120" w:after="120" w:line="240" w:lineRule="auto"/>
        <w:rPr>
          <w:sz w:val="20"/>
          <w:szCs w:val="20"/>
        </w:rPr>
      </w:pPr>
    </w:p>
    <w:p w:rsidR="00313A6F" w:rsidRDefault="00313A6F" w:rsidP="00313A6F"/>
    <w:p w:rsidR="00313A6F" w:rsidRDefault="00313A6F" w:rsidP="00313A6F">
      <w:pPr>
        <w:spacing w:before="120" w:after="120" w:line="240" w:lineRule="auto"/>
        <w:ind w:left="1410" w:hanging="1410"/>
        <w:rPr>
          <w:sz w:val="20"/>
          <w:szCs w:val="20"/>
        </w:rPr>
      </w:pPr>
    </w:p>
    <w:p w:rsidR="00313A6F" w:rsidRDefault="00313A6F" w:rsidP="00313A6F">
      <w:pPr>
        <w:spacing w:before="120" w:after="120" w:line="240" w:lineRule="auto"/>
        <w:rPr>
          <w:sz w:val="20"/>
          <w:szCs w:val="20"/>
        </w:rPr>
      </w:pPr>
    </w:p>
    <w:p w:rsidR="0006137E" w:rsidRDefault="0006137E"/>
    <w:sectPr w:rsidR="0006137E" w:rsidSect="00F07C94">
      <w:headerReference w:type="default" r:id="rId7"/>
      <w:footerReference w:type="default" r:id="rId8"/>
      <w:pgSz w:w="11906" w:h="16838"/>
      <w:pgMar w:top="246" w:right="1417" w:bottom="1417" w:left="1417" w:header="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AC5" w:rsidRDefault="00C82AC5">
      <w:pPr>
        <w:spacing w:after="0" w:line="240" w:lineRule="auto"/>
      </w:pPr>
      <w:r>
        <w:separator/>
      </w:r>
    </w:p>
  </w:endnote>
  <w:endnote w:type="continuationSeparator" w:id="0">
    <w:p w:rsidR="00C82AC5" w:rsidRDefault="00C82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798" w:rsidRDefault="00C82AC5" w:rsidP="009F0C5D">
    <w:pPr>
      <w:pStyle w:val="Zpat"/>
    </w:pPr>
  </w:p>
  <w:p w:rsidR="00E85798" w:rsidRDefault="00C82AC5" w:rsidP="009F0C5D">
    <w:pPr>
      <w:pStyle w:val="Zpat"/>
    </w:pPr>
  </w:p>
  <w:p w:rsidR="00E85798" w:rsidRDefault="00C82AC5" w:rsidP="009F0C5D">
    <w:pPr>
      <w:pStyle w:val="Zpat"/>
    </w:pPr>
  </w:p>
  <w:p w:rsidR="00E85798" w:rsidRDefault="00C82AC5" w:rsidP="009F0C5D">
    <w:pPr>
      <w:pStyle w:val="Zpat"/>
    </w:pPr>
  </w:p>
  <w:p w:rsidR="00E85798" w:rsidRPr="009F0C5D" w:rsidRDefault="00DF044B" w:rsidP="009F0C5D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2843530</wp:posOffset>
          </wp:positionH>
          <wp:positionV relativeFrom="paragraph">
            <wp:posOffset>-2213131</wp:posOffset>
          </wp:positionV>
          <wp:extent cx="3819144" cy="2837688"/>
          <wp:effectExtent l="0" t="0" r="0" b="127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9144" cy="28376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-746760</wp:posOffset>
          </wp:positionV>
          <wp:extent cx="3013075" cy="1371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patí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3075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AC5" w:rsidRDefault="00C82AC5">
      <w:pPr>
        <w:spacing w:after="0" w:line="240" w:lineRule="auto"/>
      </w:pPr>
      <w:r>
        <w:separator/>
      </w:r>
    </w:p>
  </w:footnote>
  <w:footnote w:type="continuationSeparator" w:id="0">
    <w:p w:rsidR="00C82AC5" w:rsidRDefault="00C82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798" w:rsidRDefault="00DF044B">
    <w:pPr>
      <w:pStyle w:val="Zhlav"/>
      <w:rPr>
        <w:noProof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-450215</wp:posOffset>
          </wp:positionV>
          <wp:extent cx="7559675" cy="1663065"/>
          <wp:effectExtent l="0" t="0" r="317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í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663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85798" w:rsidRDefault="00C82AC5">
    <w:pPr>
      <w:pStyle w:val="Zhlav"/>
      <w:rPr>
        <w:noProof/>
        <w:lang w:eastAsia="cs-CZ"/>
      </w:rPr>
    </w:pPr>
  </w:p>
  <w:p w:rsidR="00E85798" w:rsidRDefault="00C82AC5">
    <w:pPr>
      <w:pStyle w:val="Zhlav"/>
    </w:pPr>
  </w:p>
  <w:p w:rsidR="00E85798" w:rsidRDefault="00C82AC5">
    <w:pPr>
      <w:pStyle w:val="Zhlav"/>
    </w:pPr>
  </w:p>
  <w:p w:rsidR="00E85798" w:rsidRDefault="00C82AC5">
    <w:pPr>
      <w:pStyle w:val="Zhlav"/>
    </w:pPr>
  </w:p>
  <w:p w:rsidR="00E85798" w:rsidRDefault="00C82AC5">
    <w:pPr>
      <w:pStyle w:val="Zhlav"/>
    </w:pPr>
  </w:p>
  <w:p w:rsidR="00E85798" w:rsidRDefault="00C82AC5"/>
  <w:p w:rsidR="00E85798" w:rsidRDefault="00C82AC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3A6F"/>
    <w:rsid w:val="00000F35"/>
    <w:rsid w:val="000012DD"/>
    <w:rsid w:val="0000154F"/>
    <w:rsid w:val="00001AC7"/>
    <w:rsid w:val="00002028"/>
    <w:rsid w:val="00002638"/>
    <w:rsid w:val="00002A03"/>
    <w:rsid w:val="00003CF9"/>
    <w:rsid w:val="00004D1E"/>
    <w:rsid w:val="000062CE"/>
    <w:rsid w:val="00006C65"/>
    <w:rsid w:val="000073A7"/>
    <w:rsid w:val="00007E29"/>
    <w:rsid w:val="00010568"/>
    <w:rsid w:val="00010DB2"/>
    <w:rsid w:val="00011CC3"/>
    <w:rsid w:val="00011EF1"/>
    <w:rsid w:val="00012512"/>
    <w:rsid w:val="00013B62"/>
    <w:rsid w:val="00015580"/>
    <w:rsid w:val="00015903"/>
    <w:rsid w:val="00015C5F"/>
    <w:rsid w:val="000164C3"/>
    <w:rsid w:val="00016537"/>
    <w:rsid w:val="00017690"/>
    <w:rsid w:val="0001780F"/>
    <w:rsid w:val="00017FE9"/>
    <w:rsid w:val="000203F9"/>
    <w:rsid w:val="0002075A"/>
    <w:rsid w:val="0002077E"/>
    <w:rsid w:val="00020AC8"/>
    <w:rsid w:val="00020E09"/>
    <w:rsid w:val="000213EC"/>
    <w:rsid w:val="00021D32"/>
    <w:rsid w:val="00022A75"/>
    <w:rsid w:val="00022F30"/>
    <w:rsid w:val="00023D8F"/>
    <w:rsid w:val="00024369"/>
    <w:rsid w:val="000244C5"/>
    <w:rsid w:val="00024976"/>
    <w:rsid w:val="00026C2B"/>
    <w:rsid w:val="000275A4"/>
    <w:rsid w:val="00027FA8"/>
    <w:rsid w:val="0003019C"/>
    <w:rsid w:val="00030300"/>
    <w:rsid w:val="00030BF0"/>
    <w:rsid w:val="00030D8A"/>
    <w:rsid w:val="00031930"/>
    <w:rsid w:val="00031D3B"/>
    <w:rsid w:val="00031D9B"/>
    <w:rsid w:val="00031FBC"/>
    <w:rsid w:val="00032DC3"/>
    <w:rsid w:val="00033031"/>
    <w:rsid w:val="00034217"/>
    <w:rsid w:val="00034447"/>
    <w:rsid w:val="00034501"/>
    <w:rsid w:val="00034BCD"/>
    <w:rsid w:val="000351D4"/>
    <w:rsid w:val="000356E7"/>
    <w:rsid w:val="000372E8"/>
    <w:rsid w:val="0004215E"/>
    <w:rsid w:val="000424B5"/>
    <w:rsid w:val="00042A1F"/>
    <w:rsid w:val="00043A4D"/>
    <w:rsid w:val="00043C8B"/>
    <w:rsid w:val="0004402B"/>
    <w:rsid w:val="0004428F"/>
    <w:rsid w:val="00044316"/>
    <w:rsid w:val="00045036"/>
    <w:rsid w:val="0004581E"/>
    <w:rsid w:val="00045B04"/>
    <w:rsid w:val="00046B72"/>
    <w:rsid w:val="00046E56"/>
    <w:rsid w:val="00050282"/>
    <w:rsid w:val="00052093"/>
    <w:rsid w:val="000521B4"/>
    <w:rsid w:val="000521E3"/>
    <w:rsid w:val="00052874"/>
    <w:rsid w:val="00052C1E"/>
    <w:rsid w:val="00053DBD"/>
    <w:rsid w:val="000543FC"/>
    <w:rsid w:val="00054924"/>
    <w:rsid w:val="00054A16"/>
    <w:rsid w:val="00055399"/>
    <w:rsid w:val="00055E22"/>
    <w:rsid w:val="0005651B"/>
    <w:rsid w:val="00056548"/>
    <w:rsid w:val="000565AC"/>
    <w:rsid w:val="00056D34"/>
    <w:rsid w:val="00057052"/>
    <w:rsid w:val="00057259"/>
    <w:rsid w:val="00060010"/>
    <w:rsid w:val="00060FF3"/>
    <w:rsid w:val="0006137E"/>
    <w:rsid w:val="00061A96"/>
    <w:rsid w:val="00061EF1"/>
    <w:rsid w:val="00062617"/>
    <w:rsid w:val="00063119"/>
    <w:rsid w:val="00063A55"/>
    <w:rsid w:val="00063ECA"/>
    <w:rsid w:val="00064073"/>
    <w:rsid w:val="00064181"/>
    <w:rsid w:val="000648D3"/>
    <w:rsid w:val="00064996"/>
    <w:rsid w:val="0006537D"/>
    <w:rsid w:val="000657ED"/>
    <w:rsid w:val="00065A5B"/>
    <w:rsid w:val="00065A9D"/>
    <w:rsid w:val="000661CA"/>
    <w:rsid w:val="00067E5D"/>
    <w:rsid w:val="0007062E"/>
    <w:rsid w:val="00071BF2"/>
    <w:rsid w:val="00072638"/>
    <w:rsid w:val="00073D41"/>
    <w:rsid w:val="0007477E"/>
    <w:rsid w:val="00074FB8"/>
    <w:rsid w:val="0007550D"/>
    <w:rsid w:val="00075605"/>
    <w:rsid w:val="00075EC9"/>
    <w:rsid w:val="00080ED6"/>
    <w:rsid w:val="00081FC6"/>
    <w:rsid w:val="00082226"/>
    <w:rsid w:val="0008347C"/>
    <w:rsid w:val="0008354A"/>
    <w:rsid w:val="00084C38"/>
    <w:rsid w:val="00084FFC"/>
    <w:rsid w:val="00085524"/>
    <w:rsid w:val="00085711"/>
    <w:rsid w:val="000857A8"/>
    <w:rsid w:val="0008583F"/>
    <w:rsid w:val="0008595F"/>
    <w:rsid w:val="00085BE2"/>
    <w:rsid w:val="00086093"/>
    <w:rsid w:val="00087B95"/>
    <w:rsid w:val="00090B7E"/>
    <w:rsid w:val="00090EB2"/>
    <w:rsid w:val="00090EDF"/>
    <w:rsid w:val="00090F90"/>
    <w:rsid w:val="000910DE"/>
    <w:rsid w:val="000913A8"/>
    <w:rsid w:val="00091426"/>
    <w:rsid w:val="00091898"/>
    <w:rsid w:val="0009368B"/>
    <w:rsid w:val="000937BB"/>
    <w:rsid w:val="00093CAB"/>
    <w:rsid w:val="00094C3B"/>
    <w:rsid w:val="0009551B"/>
    <w:rsid w:val="00095935"/>
    <w:rsid w:val="00095FF6"/>
    <w:rsid w:val="000960A7"/>
    <w:rsid w:val="000968B4"/>
    <w:rsid w:val="00096C70"/>
    <w:rsid w:val="00097416"/>
    <w:rsid w:val="000A0C2C"/>
    <w:rsid w:val="000A0E5E"/>
    <w:rsid w:val="000A2CDC"/>
    <w:rsid w:val="000A2FFA"/>
    <w:rsid w:val="000A32B1"/>
    <w:rsid w:val="000A403E"/>
    <w:rsid w:val="000A40DB"/>
    <w:rsid w:val="000A40F4"/>
    <w:rsid w:val="000A59AD"/>
    <w:rsid w:val="000A5BA8"/>
    <w:rsid w:val="000A6162"/>
    <w:rsid w:val="000A6265"/>
    <w:rsid w:val="000A6287"/>
    <w:rsid w:val="000A62BC"/>
    <w:rsid w:val="000A70BF"/>
    <w:rsid w:val="000B0256"/>
    <w:rsid w:val="000B046F"/>
    <w:rsid w:val="000B0AF9"/>
    <w:rsid w:val="000B0B82"/>
    <w:rsid w:val="000B1658"/>
    <w:rsid w:val="000B1A34"/>
    <w:rsid w:val="000B1C03"/>
    <w:rsid w:val="000B217A"/>
    <w:rsid w:val="000B4AAF"/>
    <w:rsid w:val="000B4B01"/>
    <w:rsid w:val="000B573B"/>
    <w:rsid w:val="000B5E27"/>
    <w:rsid w:val="000B7BA1"/>
    <w:rsid w:val="000B7F3B"/>
    <w:rsid w:val="000C0204"/>
    <w:rsid w:val="000C0328"/>
    <w:rsid w:val="000C0566"/>
    <w:rsid w:val="000C05DF"/>
    <w:rsid w:val="000C0EED"/>
    <w:rsid w:val="000C0EF6"/>
    <w:rsid w:val="000C1B21"/>
    <w:rsid w:val="000C2261"/>
    <w:rsid w:val="000C2316"/>
    <w:rsid w:val="000C2552"/>
    <w:rsid w:val="000C2AAC"/>
    <w:rsid w:val="000C367B"/>
    <w:rsid w:val="000C3768"/>
    <w:rsid w:val="000C3B6E"/>
    <w:rsid w:val="000C3E24"/>
    <w:rsid w:val="000C42F4"/>
    <w:rsid w:val="000C45F9"/>
    <w:rsid w:val="000C482F"/>
    <w:rsid w:val="000C5EBC"/>
    <w:rsid w:val="000C6DF3"/>
    <w:rsid w:val="000C720A"/>
    <w:rsid w:val="000D0F0D"/>
    <w:rsid w:val="000D19BF"/>
    <w:rsid w:val="000D2353"/>
    <w:rsid w:val="000D26A8"/>
    <w:rsid w:val="000D38EE"/>
    <w:rsid w:val="000D3CC0"/>
    <w:rsid w:val="000D3DA7"/>
    <w:rsid w:val="000D3F3B"/>
    <w:rsid w:val="000D46D1"/>
    <w:rsid w:val="000D48E7"/>
    <w:rsid w:val="000D4C34"/>
    <w:rsid w:val="000D4FCA"/>
    <w:rsid w:val="000D6586"/>
    <w:rsid w:val="000D68EA"/>
    <w:rsid w:val="000D6E97"/>
    <w:rsid w:val="000E1049"/>
    <w:rsid w:val="000E1224"/>
    <w:rsid w:val="000E1400"/>
    <w:rsid w:val="000E27F9"/>
    <w:rsid w:val="000E2892"/>
    <w:rsid w:val="000E36BA"/>
    <w:rsid w:val="000E48F4"/>
    <w:rsid w:val="000E4E25"/>
    <w:rsid w:val="000E53ED"/>
    <w:rsid w:val="000E6960"/>
    <w:rsid w:val="000F013A"/>
    <w:rsid w:val="000F0155"/>
    <w:rsid w:val="000F06C6"/>
    <w:rsid w:val="000F24B0"/>
    <w:rsid w:val="000F2576"/>
    <w:rsid w:val="000F2C26"/>
    <w:rsid w:val="000F2E1A"/>
    <w:rsid w:val="000F2E93"/>
    <w:rsid w:val="000F31D4"/>
    <w:rsid w:val="000F3FAA"/>
    <w:rsid w:val="000F43EF"/>
    <w:rsid w:val="000F4484"/>
    <w:rsid w:val="000F4E79"/>
    <w:rsid w:val="000F509B"/>
    <w:rsid w:val="000F53EC"/>
    <w:rsid w:val="000F57CC"/>
    <w:rsid w:val="000F5915"/>
    <w:rsid w:val="000F6D66"/>
    <w:rsid w:val="000F6FE1"/>
    <w:rsid w:val="000F7023"/>
    <w:rsid w:val="000F7181"/>
    <w:rsid w:val="000F7244"/>
    <w:rsid w:val="000F7295"/>
    <w:rsid w:val="000F7879"/>
    <w:rsid w:val="000F7913"/>
    <w:rsid w:val="001007F3"/>
    <w:rsid w:val="001011F3"/>
    <w:rsid w:val="00101BD7"/>
    <w:rsid w:val="00101CFF"/>
    <w:rsid w:val="00102131"/>
    <w:rsid w:val="0010267C"/>
    <w:rsid w:val="00102CB6"/>
    <w:rsid w:val="00104B77"/>
    <w:rsid w:val="00105718"/>
    <w:rsid w:val="00105AFC"/>
    <w:rsid w:val="001064EA"/>
    <w:rsid w:val="00106C1E"/>
    <w:rsid w:val="00110255"/>
    <w:rsid w:val="001110F7"/>
    <w:rsid w:val="001112E1"/>
    <w:rsid w:val="00111345"/>
    <w:rsid w:val="001113CA"/>
    <w:rsid w:val="001118AB"/>
    <w:rsid w:val="00111BCA"/>
    <w:rsid w:val="0011349C"/>
    <w:rsid w:val="0011373B"/>
    <w:rsid w:val="001138DF"/>
    <w:rsid w:val="00114F76"/>
    <w:rsid w:val="0011534E"/>
    <w:rsid w:val="001159B7"/>
    <w:rsid w:val="00115A33"/>
    <w:rsid w:val="001161EF"/>
    <w:rsid w:val="00116822"/>
    <w:rsid w:val="00116F4B"/>
    <w:rsid w:val="00117D26"/>
    <w:rsid w:val="00117E88"/>
    <w:rsid w:val="001203DB"/>
    <w:rsid w:val="001209EB"/>
    <w:rsid w:val="00121772"/>
    <w:rsid w:val="001224DD"/>
    <w:rsid w:val="001229FD"/>
    <w:rsid w:val="00122BF5"/>
    <w:rsid w:val="001231B7"/>
    <w:rsid w:val="0012405A"/>
    <w:rsid w:val="00124157"/>
    <w:rsid w:val="00125109"/>
    <w:rsid w:val="0012570F"/>
    <w:rsid w:val="001261C3"/>
    <w:rsid w:val="001263E3"/>
    <w:rsid w:val="001268C3"/>
    <w:rsid w:val="00127ED5"/>
    <w:rsid w:val="00131CCE"/>
    <w:rsid w:val="00131E5C"/>
    <w:rsid w:val="00133EEB"/>
    <w:rsid w:val="0013404E"/>
    <w:rsid w:val="0013484B"/>
    <w:rsid w:val="00134B4C"/>
    <w:rsid w:val="00134CA2"/>
    <w:rsid w:val="0013567C"/>
    <w:rsid w:val="00135B5B"/>
    <w:rsid w:val="00135B6D"/>
    <w:rsid w:val="00135DE8"/>
    <w:rsid w:val="00136ACF"/>
    <w:rsid w:val="0013711C"/>
    <w:rsid w:val="00137741"/>
    <w:rsid w:val="00137DA7"/>
    <w:rsid w:val="00140266"/>
    <w:rsid w:val="00140B08"/>
    <w:rsid w:val="00140ED0"/>
    <w:rsid w:val="0014115C"/>
    <w:rsid w:val="00141B1F"/>
    <w:rsid w:val="00142F78"/>
    <w:rsid w:val="001436AD"/>
    <w:rsid w:val="00143D56"/>
    <w:rsid w:val="00144555"/>
    <w:rsid w:val="00146736"/>
    <w:rsid w:val="00146916"/>
    <w:rsid w:val="00146E18"/>
    <w:rsid w:val="00146F5C"/>
    <w:rsid w:val="00146F6A"/>
    <w:rsid w:val="00147431"/>
    <w:rsid w:val="001479F3"/>
    <w:rsid w:val="00150FCF"/>
    <w:rsid w:val="00151561"/>
    <w:rsid w:val="00151878"/>
    <w:rsid w:val="00151CCF"/>
    <w:rsid w:val="001522C2"/>
    <w:rsid w:val="001525F8"/>
    <w:rsid w:val="00152854"/>
    <w:rsid w:val="001529A7"/>
    <w:rsid w:val="00152A8F"/>
    <w:rsid w:val="0015379B"/>
    <w:rsid w:val="00153DC1"/>
    <w:rsid w:val="0015447D"/>
    <w:rsid w:val="0015455C"/>
    <w:rsid w:val="00154CDA"/>
    <w:rsid w:val="001558AD"/>
    <w:rsid w:val="001564DA"/>
    <w:rsid w:val="00156BA3"/>
    <w:rsid w:val="00156DE3"/>
    <w:rsid w:val="00157677"/>
    <w:rsid w:val="001576A2"/>
    <w:rsid w:val="00157BA7"/>
    <w:rsid w:val="00157DEE"/>
    <w:rsid w:val="00160352"/>
    <w:rsid w:val="00160A01"/>
    <w:rsid w:val="001624DD"/>
    <w:rsid w:val="001625AC"/>
    <w:rsid w:val="00163CB9"/>
    <w:rsid w:val="0016576A"/>
    <w:rsid w:val="00166311"/>
    <w:rsid w:val="00166501"/>
    <w:rsid w:val="00167BA7"/>
    <w:rsid w:val="00170039"/>
    <w:rsid w:val="001703C2"/>
    <w:rsid w:val="001709E1"/>
    <w:rsid w:val="00170F64"/>
    <w:rsid w:val="0017272D"/>
    <w:rsid w:val="001727AF"/>
    <w:rsid w:val="00172907"/>
    <w:rsid w:val="00172E83"/>
    <w:rsid w:val="00172EF2"/>
    <w:rsid w:val="00173637"/>
    <w:rsid w:val="0017391C"/>
    <w:rsid w:val="00173921"/>
    <w:rsid w:val="001757AA"/>
    <w:rsid w:val="00175D95"/>
    <w:rsid w:val="00175D9A"/>
    <w:rsid w:val="001765DB"/>
    <w:rsid w:val="0017682E"/>
    <w:rsid w:val="001779FC"/>
    <w:rsid w:val="00181144"/>
    <w:rsid w:val="001811CE"/>
    <w:rsid w:val="0018268A"/>
    <w:rsid w:val="0018270D"/>
    <w:rsid w:val="00183AF8"/>
    <w:rsid w:val="00183B49"/>
    <w:rsid w:val="00183CC0"/>
    <w:rsid w:val="00184508"/>
    <w:rsid w:val="00184779"/>
    <w:rsid w:val="001861B3"/>
    <w:rsid w:val="0018672E"/>
    <w:rsid w:val="00186AF1"/>
    <w:rsid w:val="00186E09"/>
    <w:rsid w:val="00190B09"/>
    <w:rsid w:val="00190EFD"/>
    <w:rsid w:val="00191337"/>
    <w:rsid w:val="00191A7B"/>
    <w:rsid w:val="001926EB"/>
    <w:rsid w:val="0019377E"/>
    <w:rsid w:val="00193BBF"/>
    <w:rsid w:val="0019440D"/>
    <w:rsid w:val="001946A5"/>
    <w:rsid w:val="00195271"/>
    <w:rsid w:val="00195A16"/>
    <w:rsid w:val="00197769"/>
    <w:rsid w:val="001A025A"/>
    <w:rsid w:val="001A0510"/>
    <w:rsid w:val="001A0CE8"/>
    <w:rsid w:val="001A0F76"/>
    <w:rsid w:val="001A1047"/>
    <w:rsid w:val="001A1BC4"/>
    <w:rsid w:val="001A1E62"/>
    <w:rsid w:val="001A29B5"/>
    <w:rsid w:val="001A360B"/>
    <w:rsid w:val="001A3A61"/>
    <w:rsid w:val="001A441F"/>
    <w:rsid w:val="001A46C6"/>
    <w:rsid w:val="001A5698"/>
    <w:rsid w:val="001A604B"/>
    <w:rsid w:val="001A61E8"/>
    <w:rsid w:val="001A629C"/>
    <w:rsid w:val="001A62D8"/>
    <w:rsid w:val="001A7ECB"/>
    <w:rsid w:val="001B07EB"/>
    <w:rsid w:val="001B0F4D"/>
    <w:rsid w:val="001B0FF4"/>
    <w:rsid w:val="001B12C9"/>
    <w:rsid w:val="001B18F9"/>
    <w:rsid w:val="001B2358"/>
    <w:rsid w:val="001B243A"/>
    <w:rsid w:val="001B353F"/>
    <w:rsid w:val="001B431F"/>
    <w:rsid w:val="001B473C"/>
    <w:rsid w:val="001B4B27"/>
    <w:rsid w:val="001B5020"/>
    <w:rsid w:val="001B5A20"/>
    <w:rsid w:val="001B5F86"/>
    <w:rsid w:val="001B5F9D"/>
    <w:rsid w:val="001B6CF7"/>
    <w:rsid w:val="001B728E"/>
    <w:rsid w:val="001B7702"/>
    <w:rsid w:val="001C0392"/>
    <w:rsid w:val="001C04F9"/>
    <w:rsid w:val="001C05B0"/>
    <w:rsid w:val="001C1854"/>
    <w:rsid w:val="001C2501"/>
    <w:rsid w:val="001C2E34"/>
    <w:rsid w:val="001C2F1C"/>
    <w:rsid w:val="001C526B"/>
    <w:rsid w:val="001C6B39"/>
    <w:rsid w:val="001C74DF"/>
    <w:rsid w:val="001C74EA"/>
    <w:rsid w:val="001C7C24"/>
    <w:rsid w:val="001C7F01"/>
    <w:rsid w:val="001D0E6C"/>
    <w:rsid w:val="001D20F3"/>
    <w:rsid w:val="001D2A5F"/>
    <w:rsid w:val="001D3650"/>
    <w:rsid w:val="001D396B"/>
    <w:rsid w:val="001D3C14"/>
    <w:rsid w:val="001D3DE2"/>
    <w:rsid w:val="001D3E4F"/>
    <w:rsid w:val="001D3F7F"/>
    <w:rsid w:val="001D4146"/>
    <w:rsid w:val="001D4229"/>
    <w:rsid w:val="001D4706"/>
    <w:rsid w:val="001D4F41"/>
    <w:rsid w:val="001D4FF0"/>
    <w:rsid w:val="001D57ED"/>
    <w:rsid w:val="001E00BD"/>
    <w:rsid w:val="001E02DA"/>
    <w:rsid w:val="001E051C"/>
    <w:rsid w:val="001E123D"/>
    <w:rsid w:val="001E1607"/>
    <w:rsid w:val="001E4178"/>
    <w:rsid w:val="001E50B6"/>
    <w:rsid w:val="001E54C8"/>
    <w:rsid w:val="001E57CA"/>
    <w:rsid w:val="001E682A"/>
    <w:rsid w:val="001E6A74"/>
    <w:rsid w:val="001E6BC8"/>
    <w:rsid w:val="001E787A"/>
    <w:rsid w:val="001F03C5"/>
    <w:rsid w:val="001F1B0D"/>
    <w:rsid w:val="001F1E04"/>
    <w:rsid w:val="001F2238"/>
    <w:rsid w:val="001F3BFB"/>
    <w:rsid w:val="001F4034"/>
    <w:rsid w:val="001F4432"/>
    <w:rsid w:val="001F4EC9"/>
    <w:rsid w:val="001F5E31"/>
    <w:rsid w:val="001F5E79"/>
    <w:rsid w:val="001F63FA"/>
    <w:rsid w:val="001F730B"/>
    <w:rsid w:val="001F7782"/>
    <w:rsid w:val="002002A3"/>
    <w:rsid w:val="002005C0"/>
    <w:rsid w:val="00200838"/>
    <w:rsid w:val="0020099D"/>
    <w:rsid w:val="00202D95"/>
    <w:rsid w:val="00203112"/>
    <w:rsid w:val="00203DEE"/>
    <w:rsid w:val="002045A0"/>
    <w:rsid w:val="00204CD8"/>
    <w:rsid w:val="00205CDF"/>
    <w:rsid w:val="00205E21"/>
    <w:rsid w:val="002061AD"/>
    <w:rsid w:val="002069DE"/>
    <w:rsid w:val="00207420"/>
    <w:rsid w:val="0021017A"/>
    <w:rsid w:val="00210353"/>
    <w:rsid w:val="00210B25"/>
    <w:rsid w:val="002135A5"/>
    <w:rsid w:val="00214623"/>
    <w:rsid w:val="002159A8"/>
    <w:rsid w:val="00215D23"/>
    <w:rsid w:val="00215ED1"/>
    <w:rsid w:val="0021651E"/>
    <w:rsid w:val="002169D2"/>
    <w:rsid w:val="00216CE9"/>
    <w:rsid w:val="00220594"/>
    <w:rsid w:val="0022075C"/>
    <w:rsid w:val="00220C4C"/>
    <w:rsid w:val="00220F9E"/>
    <w:rsid w:val="0022253A"/>
    <w:rsid w:val="00222A89"/>
    <w:rsid w:val="00223114"/>
    <w:rsid w:val="00223F79"/>
    <w:rsid w:val="00225722"/>
    <w:rsid w:val="002258F3"/>
    <w:rsid w:val="00225BC1"/>
    <w:rsid w:val="00226E5F"/>
    <w:rsid w:val="00226EA0"/>
    <w:rsid w:val="002276E7"/>
    <w:rsid w:val="00227BF7"/>
    <w:rsid w:val="00227CCB"/>
    <w:rsid w:val="00227D0C"/>
    <w:rsid w:val="00230187"/>
    <w:rsid w:val="00230245"/>
    <w:rsid w:val="002316F1"/>
    <w:rsid w:val="00231DDA"/>
    <w:rsid w:val="00232028"/>
    <w:rsid w:val="002326B2"/>
    <w:rsid w:val="0023284A"/>
    <w:rsid w:val="00233161"/>
    <w:rsid w:val="00233364"/>
    <w:rsid w:val="00234A3B"/>
    <w:rsid w:val="00234CA0"/>
    <w:rsid w:val="0023660A"/>
    <w:rsid w:val="0023765D"/>
    <w:rsid w:val="0024081C"/>
    <w:rsid w:val="0024119C"/>
    <w:rsid w:val="0024135C"/>
    <w:rsid w:val="00243413"/>
    <w:rsid w:val="0024374A"/>
    <w:rsid w:val="00243E90"/>
    <w:rsid w:val="00243EBC"/>
    <w:rsid w:val="00243EF2"/>
    <w:rsid w:val="002448B5"/>
    <w:rsid w:val="00244FC6"/>
    <w:rsid w:val="00247AA5"/>
    <w:rsid w:val="00247FF5"/>
    <w:rsid w:val="00250265"/>
    <w:rsid w:val="00250BC8"/>
    <w:rsid w:val="00250E2F"/>
    <w:rsid w:val="00251169"/>
    <w:rsid w:val="002511FD"/>
    <w:rsid w:val="00251557"/>
    <w:rsid w:val="00251D5E"/>
    <w:rsid w:val="002526E9"/>
    <w:rsid w:val="00252720"/>
    <w:rsid w:val="002529A4"/>
    <w:rsid w:val="00252D75"/>
    <w:rsid w:val="0025375E"/>
    <w:rsid w:val="00253BF4"/>
    <w:rsid w:val="00254234"/>
    <w:rsid w:val="00254E86"/>
    <w:rsid w:val="0025503A"/>
    <w:rsid w:val="002552CD"/>
    <w:rsid w:val="002554DF"/>
    <w:rsid w:val="00255CF6"/>
    <w:rsid w:val="00256DA0"/>
    <w:rsid w:val="002573AB"/>
    <w:rsid w:val="002573DF"/>
    <w:rsid w:val="0025750C"/>
    <w:rsid w:val="00257936"/>
    <w:rsid w:val="00257C82"/>
    <w:rsid w:val="00257F7C"/>
    <w:rsid w:val="0026040B"/>
    <w:rsid w:val="0026186D"/>
    <w:rsid w:val="00261E35"/>
    <w:rsid w:val="0026201E"/>
    <w:rsid w:val="0026234F"/>
    <w:rsid w:val="00263317"/>
    <w:rsid w:val="00263753"/>
    <w:rsid w:val="00263A50"/>
    <w:rsid w:val="00264BC6"/>
    <w:rsid w:val="002656B3"/>
    <w:rsid w:val="00266039"/>
    <w:rsid w:val="0026614D"/>
    <w:rsid w:val="0026650F"/>
    <w:rsid w:val="00266721"/>
    <w:rsid w:val="00266BD9"/>
    <w:rsid w:val="00266CFD"/>
    <w:rsid w:val="002671EE"/>
    <w:rsid w:val="00267D65"/>
    <w:rsid w:val="00267FF8"/>
    <w:rsid w:val="00270352"/>
    <w:rsid w:val="002707E5"/>
    <w:rsid w:val="00270CBC"/>
    <w:rsid w:val="002716F6"/>
    <w:rsid w:val="00271BCB"/>
    <w:rsid w:val="00271BE1"/>
    <w:rsid w:val="00272499"/>
    <w:rsid w:val="00272C66"/>
    <w:rsid w:val="00272CBB"/>
    <w:rsid w:val="00273076"/>
    <w:rsid w:val="00273506"/>
    <w:rsid w:val="0027416C"/>
    <w:rsid w:val="0027460B"/>
    <w:rsid w:val="00274657"/>
    <w:rsid w:val="00274DCC"/>
    <w:rsid w:val="00275392"/>
    <w:rsid w:val="00275CA3"/>
    <w:rsid w:val="00276570"/>
    <w:rsid w:val="00276838"/>
    <w:rsid w:val="00276D7F"/>
    <w:rsid w:val="002779F8"/>
    <w:rsid w:val="002800F3"/>
    <w:rsid w:val="00280123"/>
    <w:rsid w:val="002802DF"/>
    <w:rsid w:val="00280FC6"/>
    <w:rsid w:val="00281501"/>
    <w:rsid w:val="00281A31"/>
    <w:rsid w:val="00281AA2"/>
    <w:rsid w:val="002835D5"/>
    <w:rsid w:val="00283DBE"/>
    <w:rsid w:val="00284A64"/>
    <w:rsid w:val="00285843"/>
    <w:rsid w:val="00285FF8"/>
    <w:rsid w:val="002867EE"/>
    <w:rsid w:val="002905D8"/>
    <w:rsid w:val="00290809"/>
    <w:rsid w:val="00290E83"/>
    <w:rsid w:val="002913C8"/>
    <w:rsid w:val="0029293B"/>
    <w:rsid w:val="00292AA4"/>
    <w:rsid w:val="00292FAD"/>
    <w:rsid w:val="002931F5"/>
    <w:rsid w:val="00293207"/>
    <w:rsid w:val="0029377C"/>
    <w:rsid w:val="00293D0C"/>
    <w:rsid w:val="00293F34"/>
    <w:rsid w:val="002949E6"/>
    <w:rsid w:val="00294ADC"/>
    <w:rsid w:val="00294BCE"/>
    <w:rsid w:val="002968D1"/>
    <w:rsid w:val="00296A6F"/>
    <w:rsid w:val="00296BC8"/>
    <w:rsid w:val="00296D89"/>
    <w:rsid w:val="00297365"/>
    <w:rsid w:val="002A04A0"/>
    <w:rsid w:val="002A1A94"/>
    <w:rsid w:val="002A1E5F"/>
    <w:rsid w:val="002A3B54"/>
    <w:rsid w:val="002A3F21"/>
    <w:rsid w:val="002A41BB"/>
    <w:rsid w:val="002A443C"/>
    <w:rsid w:val="002A471E"/>
    <w:rsid w:val="002A4C5B"/>
    <w:rsid w:val="002A5893"/>
    <w:rsid w:val="002A5EAA"/>
    <w:rsid w:val="002A65A4"/>
    <w:rsid w:val="002A67D4"/>
    <w:rsid w:val="002A6AB2"/>
    <w:rsid w:val="002A6C61"/>
    <w:rsid w:val="002A6CC6"/>
    <w:rsid w:val="002A6D72"/>
    <w:rsid w:val="002A77DD"/>
    <w:rsid w:val="002A78BD"/>
    <w:rsid w:val="002B00B0"/>
    <w:rsid w:val="002B131A"/>
    <w:rsid w:val="002B19D4"/>
    <w:rsid w:val="002B1C68"/>
    <w:rsid w:val="002B3066"/>
    <w:rsid w:val="002B3161"/>
    <w:rsid w:val="002B36C9"/>
    <w:rsid w:val="002B378E"/>
    <w:rsid w:val="002B419A"/>
    <w:rsid w:val="002B432E"/>
    <w:rsid w:val="002B48C8"/>
    <w:rsid w:val="002B4D46"/>
    <w:rsid w:val="002B6065"/>
    <w:rsid w:val="002B6E2F"/>
    <w:rsid w:val="002B739F"/>
    <w:rsid w:val="002B78C4"/>
    <w:rsid w:val="002C0A1A"/>
    <w:rsid w:val="002C0C09"/>
    <w:rsid w:val="002C120F"/>
    <w:rsid w:val="002C4406"/>
    <w:rsid w:val="002C4BA4"/>
    <w:rsid w:val="002C50F2"/>
    <w:rsid w:val="002C5669"/>
    <w:rsid w:val="002C56D3"/>
    <w:rsid w:val="002C59DE"/>
    <w:rsid w:val="002C7970"/>
    <w:rsid w:val="002D021B"/>
    <w:rsid w:val="002D10C5"/>
    <w:rsid w:val="002D285D"/>
    <w:rsid w:val="002D2947"/>
    <w:rsid w:val="002D2C38"/>
    <w:rsid w:val="002D35CF"/>
    <w:rsid w:val="002D368B"/>
    <w:rsid w:val="002D4940"/>
    <w:rsid w:val="002D5376"/>
    <w:rsid w:val="002D7D44"/>
    <w:rsid w:val="002E0C93"/>
    <w:rsid w:val="002E1959"/>
    <w:rsid w:val="002E2BDD"/>
    <w:rsid w:val="002E2EA1"/>
    <w:rsid w:val="002E3094"/>
    <w:rsid w:val="002E357E"/>
    <w:rsid w:val="002E35C3"/>
    <w:rsid w:val="002E3AAE"/>
    <w:rsid w:val="002E4194"/>
    <w:rsid w:val="002E4B82"/>
    <w:rsid w:val="002E7606"/>
    <w:rsid w:val="002E7925"/>
    <w:rsid w:val="002E7FD8"/>
    <w:rsid w:val="002F0156"/>
    <w:rsid w:val="002F01B5"/>
    <w:rsid w:val="002F08EA"/>
    <w:rsid w:val="002F16DA"/>
    <w:rsid w:val="002F1895"/>
    <w:rsid w:val="002F1C64"/>
    <w:rsid w:val="002F1D00"/>
    <w:rsid w:val="002F2A14"/>
    <w:rsid w:val="002F2F2A"/>
    <w:rsid w:val="002F3036"/>
    <w:rsid w:val="002F40A5"/>
    <w:rsid w:val="002F43F8"/>
    <w:rsid w:val="002F4770"/>
    <w:rsid w:val="002F5772"/>
    <w:rsid w:val="002F6C35"/>
    <w:rsid w:val="002F7260"/>
    <w:rsid w:val="00300EBD"/>
    <w:rsid w:val="00301490"/>
    <w:rsid w:val="003015CE"/>
    <w:rsid w:val="0030202A"/>
    <w:rsid w:val="003021B3"/>
    <w:rsid w:val="003024A3"/>
    <w:rsid w:val="003028B8"/>
    <w:rsid w:val="0030354E"/>
    <w:rsid w:val="00303C5D"/>
    <w:rsid w:val="00303FC8"/>
    <w:rsid w:val="0030458E"/>
    <w:rsid w:val="00304A58"/>
    <w:rsid w:val="00304AFA"/>
    <w:rsid w:val="0030586C"/>
    <w:rsid w:val="00305DC2"/>
    <w:rsid w:val="00306235"/>
    <w:rsid w:val="00306935"/>
    <w:rsid w:val="003074A1"/>
    <w:rsid w:val="00307E2C"/>
    <w:rsid w:val="00310FED"/>
    <w:rsid w:val="00311170"/>
    <w:rsid w:val="0031178B"/>
    <w:rsid w:val="00311BEC"/>
    <w:rsid w:val="00312974"/>
    <w:rsid w:val="00312EE8"/>
    <w:rsid w:val="00313931"/>
    <w:rsid w:val="00313A6F"/>
    <w:rsid w:val="0031500B"/>
    <w:rsid w:val="003163AF"/>
    <w:rsid w:val="003170F1"/>
    <w:rsid w:val="003171AD"/>
    <w:rsid w:val="00317861"/>
    <w:rsid w:val="0031799D"/>
    <w:rsid w:val="003207F3"/>
    <w:rsid w:val="00321D4E"/>
    <w:rsid w:val="00322963"/>
    <w:rsid w:val="00323B8D"/>
    <w:rsid w:val="00323BC7"/>
    <w:rsid w:val="00324276"/>
    <w:rsid w:val="00324468"/>
    <w:rsid w:val="0032505E"/>
    <w:rsid w:val="0032543C"/>
    <w:rsid w:val="003255D1"/>
    <w:rsid w:val="003257B2"/>
    <w:rsid w:val="00326DC3"/>
    <w:rsid w:val="00326F0F"/>
    <w:rsid w:val="00327A64"/>
    <w:rsid w:val="00327B56"/>
    <w:rsid w:val="0033100A"/>
    <w:rsid w:val="003311E3"/>
    <w:rsid w:val="00331643"/>
    <w:rsid w:val="003317E5"/>
    <w:rsid w:val="0033189F"/>
    <w:rsid w:val="0033212C"/>
    <w:rsid w:val="0033221A"/>
    <w:rsid w:val="003324C3"/>
    <w:rsid w:val="00333269"/>
    <w:rsid w:val="00333471"/>
    <w:rsid w:val="003336A8"/>
    <w:rsid w:val="00333E28"/>
    <w:rsid w:val="003343A1"/>
    <w:rsid w:val="00334A30"/>
    <w:rsid w:val="00335429"/>
    <w:rsid w:val="003355D2"/>
    <w:rsid w:val="00335C0C"/>
    <w:rsid w:val="00336E56"/>
    <w:rsid w:val="0034008A"/>
    <w:rsid w:val="00340362"/>
    <w:rsid w:val="00341747"/>
    <w:rsid w:val="00341FB5"/>
    <w:rsid w:val="00342231"/>
    <w:rsid w:val="00342BBD"/>
    <w:rsid w:val="00342C41"/>
    <w:rsid w:val="0034364B"/>
    <w:rsid w:val="00343751"/>
    <w:rsid w:val="0034560D"/>
    <w:rsid w:val="00345E41"/>
    <w:rsid w:val="00346438"/>
    <w:rsid w:val="0034654A"/>
    <w:rsid w:val="003478F2"/>
    <w:rsid w:val="003509F0"/>
    <w:rsid w:val="003516D3"/>
    <w:rsid w:val="00351C1F"/>
    <w:rsid w:val="00352F02"/>
    <w:rsid w:val="00353785"/>
    <w:rsid w:val="00354ECC"/>
    <w:rsid w:val="003552B9"/>
    <w:rsid w:val="0035530D"/>
    <w:rsid w:val="00355667"/>
    <w:rsid w:val="003562CF"/>
    <w:rsid w:val="003568C7"/>
    <w:rsid w:val="00356CA5"/>
    <w:rsid w:val="00357388"/>
    <w:rsid w:val="00357B45"/>
    <w:rsid w:val="0036011F"/>
    <w:rsid w:val="00361657"/>
    <w:rsid w:val="00361B06"/>
    <w:rsid w:val="00361B7A"/>
    <w:rsid w:val="0036350C"/>
    <w:rsid w:val="00364022"/>
    <w:rsid w:val="0036440D"/>
    <w:rsid w:val="003644B8"/>
    <w:rsid w:val="00364FEC"/>
    <w:rsid w:val="00365554"/>
    <w:rsid w:val="00365936"/>
    <w:rsid w:val="00365C75"/>
    <w:rsid w:val="00365F7E"/>
    <w:rsid w:val="00366028"/>
    <w:rsid w:val="003672DF"/>
    <w:rsid w:val="00367EC4"/>
    <w:rsid w:val="00371283"/>
    <w:rsid w:val="0037246D"/>
    <w:rsid w:val="00372D7E"/>
    <w:rsid w:val="00373502"/>
    <w:rsid w:val="00373758"/>
    <w:rsid w:val="0037389E"/>
    <w:rsid w:val="00373BCB"/>
    <w:rsid w:val="003743A9"/>
    <w:rsid w:val="00376242"/>
    <w:rsid w:val="0037651A"/>
    <w:rsid w:val="0037687A"/>
    <w:rsid w:val="00376E1C"/>
    <w:rsid w:val="00377498"/>
    <w:rsid w:val="003807E6"/>
    <w:rsid w:val="00380A94"/>
    <w:rsid w:val="00380D01"/>
    <w:rsid w:val="0038142E"/>
    <w:rsid w:val="00381DAC"/>
    <w:rsid w:val="00381FC5"/>
    <w:rsid w:val="003834F2"/>
    <w:rsid w:val="00383725"/>
    <w:rsid w:val="00383FD6"/>
    <w:rsid w:val="00384E91"/>
    <w:rsid w:val="0038517E"/>
    <w:rsid w:val="0038642B"/>
    <w:rsid w:val="00386DE6"/>
    <w:rsid w:val="00387A81"/>
    <w:rsid w:val="00390AD1"/>
    <w:rsid w:val="0039238B"/>
    <w:rsid w:val="003927BA"/>
    <w:rsid w:val="00393BCE"/>
    <w:rsid w:val="0039471D"/>
    <w:rsid w:val="0039471E"/>
    <w:rsid w:val="00395153"/>
    <w:rsid w:val="00395532"/>
    <w:rsid w:val="00396020"/>
    <w:rsid w:val="003964BA"/>
    <w:rsid w:val="00396C10"/>
    <w:rsid w:val="0039792B"/>
    <w:rsid w:val="00397A22"/>
    <w:rsid w:val="003A0750"/>
    <w:rsid w:val="003A0888"/>
    <w:rsid w:val="003A16F1"/>
    <w:rsid w:val="003A42A6"/>
    <w:rsid w:val="003A4AFB"/>
    <w:rsid w:val="003A58E1"/>
    <w:rsid w:val="003A64A9"/>
    <w:rsid w:val="003A6808"/>
    <w:rsid w:val="003A6F89"/>
    <w:rsid w:val="003A7EAB"/>
    <w:rsid w:val="003B05A6"/>
    <w:rsid w:val="003B0E6A"/>
    <w:rsid w:val="003B2BFB"/>
    <w:rsid w:val="003B346A"/>
    <w:rsid w:val="003B42BA"/>
    <w:rsid w:val="003B438A"/>
    <w:rsid w:val="003B45BC"/>
    <w:rsid w:val="003B4DC7"/>
    <w:rsid w:val="003B557A"/>
    <w:rsid w:val="003B59F0"/>
    <w:rsid w:val="003B5A3A"/>
    <w:rsid w:val="003B5D82"/>
    <w:rsid w:val="003B651F"/>
    <w:rsid w:val="003B6747"/>
    <w:rsid w:val="003B7718"/>
    <w:rsid w:val="003B7A2C"/>
    <w:rsid w:val="003B7ACD"/>
    <w:rsid w:val="003B7B5B"/>
    <w:rsid w:val="003C0314"/>
    <w:rsid w:val="003C0E1E"/>
    <w:rsid w:val="003C1FE0"/>
    <w:rsid w:val="003C30BB"/>
    <w:rsid w:val="003C393B"/>
    <w:rsid w:val="003C4397"/>
    <w:rsid w:val="003C460D"/>
    <w:rsid w:val="003C4DCE"/>
    <w:rsid w:val="003C560D"/>
    <w:rsid w:val="003C6F64"/>
    <w:rsid w:val="003C798D"/>
    <w:rsid w:val="003D4250"/>
    <w:rsid w:val="003D4A8E"/>
    <w:rsid w:val="003D4CBF"/>
    <w:rsid w:val="003D5251"/>
    <w:rsid w:val="003D57A5"/>
    <w:rsid w:val="003D5F2D"/>
    <w:rsid w:val="003D6A51"/>
    <w:rsid w:val="003D6E20"/>
    <w:rsid w:val="003D7BAC"/>
    <w:rsid w:val="003D7CBE"/>
    <w:rsid w:val="003D7DF5"/>
    <w:rsid w:val="003D7ED1"/>
    <w:rsid w:val="003E0AE7"/>
    <w:rsid w:val="003E1F36"/>
    <w:rsid w:val="003E28AC"/>
    <w:rsid w:val="003E2E02"/>
    <w:rsid w:val="003E2F9F"/>
    <w:rsid w:val="003E3253"/>
    <w:rsid w:val="003E33EE"/>
    <w:rsid w:val="003E3D27"/>
    <w:rsid w:val="003E3F56"/>
    <w:rsid w:val="003E4550"/>
    <w:rsid w:val="003E4D77"/>
    <w:rsid w:val="003E52FE"/>
    <w:rsid w:val="003E669E"/>
    <w:rsid w:val="003E71D1"/>
    <w:rsid w:val="003F1A4A"/>
    <w:rsid w:val="003F1CD3"/>
    <w:rsid w:val="003F269E"/>
    <w:rsid w:val="003F321A"/>
    <w:rsid w:val="003F3F35"/>
    <w:rsid w:val="003F491E"/>
    <w:rsid w:val="003F4A0E"/>
    <w:rsid w:val="003F587E"/>
    <w:rsid w:val="003F5C57"/>
    <w:rsid w:val="003F6745"/>
    <w:rsid w:val="003F67CA"/>
    <w:rsid w:val="003F7211"/>
    <w:rsid w:val="003F7503"/>
    <w:rsid w:val="0040054D"/>
    <w:rsid w:val="00400B73"/>
    <w:rsid w:val="0040195E"/>
    <w:rsid w:val="0040203B"/>
    <w:rsid w:val="0040209C"/>
    <w:rsid w:val="00402620"/>
    <w:rsid w:val="00403686"/>
    <w:rsid w:val="004039A3"/>
    <w:rsid w:val="00403FFE"/>
    <w:rsid w:val="00404561"/>
    <w:rsid w:val="00405611"/>
    <w:rsid w:val="00406126"/>
    <w:rsid w:val="00406A80"/>
    <w:rsid w:val="004075E9"/>
    <w:rsid w:val="00407D57"/>
    <w:rsid w:val="00410AF9"/>
    <w:rsid w:val="00410D99"/>
    <w:rsid w:val="00411974"/>
    <w:rsid w:val="00411D60"/>
    <w:rsid w:val="004138C0"/>
    <w:rsid w:val="004149BC"/>
    <w:rsid w:val="004150E1"/>
    <w:rsid w:val="0041556F"/>
    <w:rsid w:val="00415E15"/>
    <w:rsid w:val="00416916"/>
    <w:rsid w:val="004169AE"/>
    <w:rsid w:val="00416A16"/>
    <w:rsid w:val="00416EC4"/>
    <w:rsid w:val="0041765F"/>
    <w:rsid w:val="00417B09"/>
    <w:rsid w:val="004217B2"/>
    <w:rsid w:val="004219BB"/>
    <w:rsid w:val="00421C31"/>
    <w:rsid w:val="004230E0"/>
    <w:rsid w:val="00423A37"/>
    <w:rsid w:val="00423B09"/>
    <w:rsid w:val="00423F8B"/>
    <w:rsid w:val="004240A4"/>
    <w:rsid w:val="0042427E"/>
    <w:rsid w:val="00424FFF"/>
    <w:rsid w:val="00425757"/>
    <w:rsid w:val="0042627C"/>
    <w:rsid w:val="0042635D"/>
    <w:rsid w:val="0042724E"/>
    <w:rsid w:val="00427D3C"/>
    <w:rsid w:val="004302B1"/>
    <w:rsid w:val="0043171B"/>
    <w:rsid w:val="00432AC4"/>
    <w:rsid w:val="00433113"/>
    <w:rsid w:val="00433253"/>
    <w:rsid w:val="00433F2A"/>
    <w:rsid w:val="0043683A"/>
    <w:rsid w:val="004372A6"/>
    <w:rsid w:val="0044034F"/>
    <w:rsid w:val="00440C32"/>
    <w:rsid w:val="00441EAD"/>
    <w:rsid w:val="00442201"/>
    <w:rsid w:val="00442324"/>
    <w:rsid w:val="0044243F"/>
    <w:rsid w:val="00442A1A"/>
    <w:rsid w:val="00442B64"/>
    <w:rsid w:val="00444600"/>
    <w:rsid w:val="00445265"/>
    <w:rsid w:val="0044614D"/>
    <w:rsid w:val="0044654F"/>
    <w:rsid w:val="00446652"/>
    <w:rsid w:val="00446FDE"/>
    <w:rsid w:val="004476BC"/>
    <w:rsid w:val="004479C6"/>
    <w:rsid w:val="00447AFE"/>
    <w:rsid w:val="00447B9E"/>
    <w:rsid w:val="00450BB9"/>
    <w:rsid w:val="00450C67"/>
    <w:rsid w:val="00450DF7"/>
    <w:rsid w:val="004530F6"/>
    <w:rsid w:val="0045367D"/>
    <w:rsid w:val="00454BB2"/>
    <w:rsid w:val="00454BEE"/>
    <w:rsid w:val="0045549B"/>
    <w:rsid w:val="00455EF9"/>
    <w:rsid w:val="00456302"/>
    <w:rsid w:val="00456400"/>
    <w:rsid w:val="004569E7"/>
    <w:rsid w:val="00456AE9"/>
    <w:rsid w:val="00456E73"/>
    <w:rsid w:val="00457080"/>
    <w:rsid w:val="0045741E"/>
    <w:rsid w:val="00457BD9"/>
    <w:rsid w:val="00460650"/>
    <w:rsid w:val="00460D24"/>
    <w:rsid w:val="00461135"/>
    <w:rsid w:val="00461E5D"/>
    <w:rsid w:val="0046217E"/>
    <w:rsid w:val="00462993"/>
    <w:rsid w:val="00465958"/>
    <w:rsid w:val="00466FAC"/>
    <w:rsid w:val="00467654"/>
    <w:rsid w:val="0046778F"/>
    <w:rsid w:val="0047003F"/>
    <w:rsid w:val="00470142"/>
    <w:rsid w:val="00470180"/>
    <w:rsid w:val="004708AB"/>
    <w:rsid w:val="0047092B"/>
    <w:rsid w:val="004710B9"/>
    <w:rsid w:val="0047209E"/>
    <w:rsid w:val="00472D4B"/>
    <w:rsid w:val="00472E51"/>
    <w:rsid w:val="004734C6"/>
    <w:rsid w:val="00473522"/>
    <w:rsid w:val="00473B59"/>
    <w:rsid w:val="004742F9"/>
    <w:rsid w:val="00474307"/>
    <w:rsid w:val="004760DD"/>
    <w:rsid w:val="00476738"/>
    <w:rsid w:val="0047796D"/>
    <w:rsid w:val="00477D84"/>
    <w:rsid w:val="00480288"/>
    <w:rsid w:val="004803A6"/>
    <w:rsid w:val="004808B7"/>
    <w:rsid w:val="00480E87"/>
    <w:rsid w:val="00481130"/>
    <w:rsid w:val="00481E53"/>
    <w:rsid w:val="0048248C"/>
    <w:rsid w:val="004829DA"/>
    <w:rsid w:val="00482E55"/>
    <w:rsid w:val="00482F06"/>
    <w:rsid w:val="004833E6"/>
    <w:rsid w:val="00483A8F"/>
    <w:rsid w:val="00483F0F"/>
    <w:rsid w:val="0048417D"/>
    <w:rsid w:val="00484AA3"/>
    <w:rsid w:val="004857CD"/>
    <w:rsid w:val="0048665C"/>
    <w:rsid w:val="00487B09"/>
    <w:rsid w:val="00487E9C"/>
    <w:rsid w:val="00490951"/>
    <w:rsid w:val="00490A69"/>
    <w:rsid w:val="00490CF0"/>
    <w:rsid w:val="0049168C"/>
    <w:rsid w:val="00491729"/>
    <w:rsid w:val="00491C09"/>
    <w:rsid w:val="00492348"/>
    <w:rsid w:val="00492D6B"/>
    <w:rsid w:val="00492E83"/>
    <w:rsid w:val="00493012"/>
    <w:rsid w:val="00493219"/>
    <w:rsid w:val="004933CF"/>
    <w:rsid w:val="0049420D"/>
    <w:rsid w:val="0049438A"/>
    <w:rsid w:val="00494BCF"/>
    <w:rsid w:val="00495868"/>
    <w:rsid w:val="00495E94"/>
    <w:rsid w:val="004962A9"/>
    <w:rsid w:val="0049708F"/>
    <w:rsid w:val="00497391"/>
    <w:rsid w:val="00497426"/>
    <w:rsid w:val="0049793C"/>
    <w:rsid w:val="00497DBF"/>
    <w:rsid w:val="004A010B"/>
    <w:rsid w:val="004A0351"/>
    <w:rsid w:val="004A0437"/>
    <w:rsid w:val="004A0667"/>
    <w:rsid w:val="004A068C"/>
    <w:rsid w:val="004A0765"/>
    <w:rsid w:val="004A2377"/>
    <w:rsid w:val="004A242B"/>
    <w:rsid w:val="004A2799"/>
    <w:rsid w:val="004A2AA3"/>
    <w:rsid w:val="004A3D9A"/>
    <w:rsid w:val="004A541E"/>
    <w:rsid w:val="004A56EA"/>
    <w:rsid w:val="004A5A78"/>
    <w:rsid w:val="004A6EDD"/>
    <w:rsid w:val="004A7966"/>
    <w:rsid w:val="004B15C9"/>
    <w:rsid w:val="004B1972"/>
    <w:rsid w:val="004B2E14"/>
    <w:rsid w:val="004B3307"/>
    <w:rsid w:val="004B39E8"/>
    <w:rsid w:val="004B5368"/>
    <w:rsid w:val="004B55A0"/>
    <w:rsid w:val="004B574A"/>
    <w:rsid w:val="004B59FB"/>
    <w:rsid w:val="004B727A"/>
    <w:rsid w:val="004B75EB"/>
    <w:rsid w:val="004B79B2"/>
    <w:rsid w:val="004B7C9D"/>
    <w:rsid w:val="004C01D1"/>
    <w:rsid w:val="004C0327"/>
    <w:rsid w:val="004C0702"/>
    <w:rsid w:val="004C0B8C"/>
    <w:rsid w:val="004C0BA9"/>
    <w:rsid w:val="004C16FB"/>
    <w:rsid w:val="004C1830"/>
    <w:rsid w:val="004C2679"/>
    <w:rsid w:val="004C295C"/>
    <w:rsid w:val="004C2C0A"/>
    <w:rsid w:val="004C2F8D"/>
    <w:rsid w:val="004C3F70"/>
    <w:rsid w:val="004C5355"/>
    <w:rsid w:val="004C58F6"/>
    <w:rsid w:val="004C5DB8"/>
    <w:rsid w:val="004C667C"/>
    <w:rsid w:val="004C71FD"/>
    <w:rsid w:val="004C723E"/>
    <w:rsid w:val="004C745A"/>
    <w:rsid w:val="004C78A8"/>
    <w:rsid w:val="004C7979"/>
    <w:rsid w:val="004C7C67"/>
    <w:rsid w:val="004D1ACE"/>
    <w:rsid w:val="004D2ED8"/>
    <w:rsid w:val="004D35F0"/>
    <w:rsid w:val="004D3C4A"/>
    <w:rsid w:val="004D41ED"/>
    <w:rsid w:val="004D4B2F"/>
    <w:rsid w:val="004D5455"/>
    <w:rsid w:val="004D5737"/>
    <w:rsid w:val="004D598E"/>
    <w:rsid w:val="004D6152"/>
    <w:rsid w:val="004D6303"/>
    <w:rsid w:val="004D721B"/>
    <w:rsid w:val="004E0525"/>
    <w:rsid w:val="004E1A13"/>
    <w:rsid w:val="004E1BFA"/>
    <w:rsid w:val="004E358A"/>
    <w:rsid w:val="004E395C"/>
    <w:rsid w:val="004E3B43"/>
    <w:rsid w:val="004E4817"/>
    <w:rsid w:val="004E5161"/>
    <w:rsid w:val="004E52BB"/>
    <w:rsid w:val="004E5A6B"/>
    <w:rsid w:val="004E6291"/>
    <w:rsid w:val="004E6848"/>
    <w:rsid w:val="004E6CEC"/>
    <w:rsid w:val="004E71A0"/>
    <w:rsid w:val="004E7ECC"/>
    <w:rsid w:val="004F04F7"/>
    <w:rsid w:val="004F1131"/>
    <w:rsid w:val="004F19C4"/>
    <w:rsid w:val="004F1B7A"/>
    <w:rsid w:val="004F227C"/>
    <w:rsid w:val="004F3570"/>
    <w:rsid w:val="004F3636"/>
    <w:rsid w:val="004F3677"/>
    <w:rsid w:val="004F4779"/>
    <w:rsid w:val="004F4E56"/>
    <w:rsid w:val="004F4FAB"/>
    <w:rsid w:val="004F5646"/>
    <w:rsid w:val="004F6036"/>
    <w:rsid w:val="004F69C9"/>
    <w:rsid w:val="004F6E85"/>
    <w:rsid w:val="004F6EA2"/>
    <w:rsid w:val="004F7274"/>
    <w:rsid w:val="004F7353"/>
    <w:rsid w:val="004F7DBF"/>
    <w:rsid w:val="004F7E0D"/>
    <w:rsid w:val="005007FA"/>
    <w:rsid w:val="0050189B"/>
    <w:rsid w:val="00502596"/>
    <w:rsid w:val="00502852"/>
    <w:rsid w:val="00502867"/>
    <w:rsid w:val="005030CD"/>
    <w:rsid w:val="0050487E"/>
    <w:rsid w:val="0050587D"/>
    <w:rsid w:val="00505FE3"/>
    <w:rsid w:val="0050672B"/>
    <w:rsid w:val="005076D0"/>
    <w:rsid w:val="00507E12"/>
    <w:rsid w:val="005102F4"/>
    <w:rsid w:val="0051069B"/>
    <w:rsid w:val="0051088A"/>
    <w:rsid w:val="00510DA6"/>
    <w:rsid w:val="00512611"/>
    <w:rsid w:val="00512AFE"/>
    <w:rsid w:val="00513135"/>
    <w:rsid w:val="0051375A"/>
    <w:rsid w:val="00513CC5"/>
    <w:rsid w:val="005163A6"/>
    <w:rsid w:val="00517C1A"/>
    <w:rsid w:val="00520B1F"/>
    <w:rsid w:val="0052152C"/>
    <w:rsid w:val="00521A17"/>
    <w:rsid w:val="00521E05"/>
    <w:rsid w:val="00521E41"/>
    <w:rsid w:val="00522C81"/>
    <w:rsid w:val="00523CEB"/>
    <w:rsid w:val="00523DE1"/>
    <w:rsid w:val="00524AD1"/>
    <w:rsid w:val="005251FD"/>
    <w:rsid w:val="00525890"/>
    <w:rsid w:val="00526017"/>
    <w:rsid w:val="005269F6"/>
    <w:rsid w:val="005274BB"/>
    <w:rsid w:val="00530FBA"/>
    <w:rsid w:val="0053175F"/>
    <w:rsid w:val="00531799"/>
    <w:rsid w:val="0053249E"/>
    <w:rsid w:val="0053273C"/>
    <w:rsid w:val="00533887"/>
    <w:rsid w:val="005338E6"/>
    <w:rsid w:val="00533A1B"/>
    <w:rsid w:val="00534E24"/>
    <w:rsid w:val="005355E1"/>
    <w:rsid w:val="005359FE"/>
    <w:rsid w:val="00535A03"/>
    <w:rsid w:val="00536599"/>
    <w:rsid w:val="00537327"/>
    <w:rsid w:val="00537A31"/>
    <w:rsid w:val="00537D56"/>
    <w:rsid w:val="005404C3"/>
    <w:rsid w:val="00540729"/>
    <w:rsid w:val="00540BB9"/>
    <w:rsid w:val="0054226E"/>
    <w:rsid w:val="00542A04"/>
    <w:rsid w:val="00543707"/>
    <w:rsid w:val="0054391A"/>
    <w:rsid w:val="00543B6E"/>
    <w:rsid w:val="00543C3A"/>
    <w:rsid w:val="0054465E"/>
    <w:rsid w:val="00545234"/>
    <w:rsid w:val="005452A6"/>
    <w:rsid w:val="00545886"/>
    <w:rsid w:val="00550060"/>
    <w:rsid w:val="0055030C"/>
    <w:rsid w:val="00550AF8"/>
    <w:rsid w:val="00550B56"/>
    <w:rsid w:val="00550E6F"/>
    <w:rsid w:val="00551050"/>
    <w:rsid w:val="0055167B"/>
    <w:rsid w:val="005517B3"/>
    <w:rsid w:val="005519E4"/>
    <w:rsid w:val="00551C5E"/>
    <w:rsid w:val="005522E9"/>
    <w:rsid w:val="005524C6"/>
    <w:rsid w:val="0055274E"/>
    <w:rsid w:val="00553B2B"/>
    <w:rsid w:val="00553FD8"/>
    <w:rsid w:val="00556A8F"/>
    <w:rsid w:val="00556AA6"/>
    <w:rsid w:val="00557768"/>
    <w:rsid w:val="00557B4F"/>
    <w:rsid w:val="00557C35"/>
    <w:rsid w:val="005604DA"/>
    <w:rsid w:val="005608BC"/>
    <w:rsid w:val="00561136"/>
    <w:rsid w:val="0056199A"/>
    <w:rsid w:val="00561FBB"/>
    <w:rsid w:val="005626C7"/>
    <w:rsid w:val="0056340D"/>
    <w:rsid w:val="0056456F"/>
    <w:rsid w:val="00564869"/>
    <w:rsid w:val="00565462"/>
    <w:rsid w:val="00565DDF"/>
    <w:rsid w:val="00567844"/>
    <w:rsid w:val="005678FB"/>
    <w:rsid w:val="00567B39"/>
    <w:rsid w:val="005705BA"/>
    <w:rsid w:val="00570A4E"/>
    <w:rsid w:val="00570CC4"/>
    <w:rsid w:val="0057118E"/>
    <w:rsid w:val="0057124A"/>
    <w:rsid w:val="00571357"/>
    <w:rsid w:val="00572B90"/>
    <w:rsid w:val="00572CB0"/>
    <w:rsid w:val="005731E2"/>
    <w:rsid w:val="00573426"/>
    <w:rsid w:val="005735DB"/>
    <w:rsid w:val="00574A8E"/>
    <w:rsid w:val="005756A9"/>
    <w:rsid w:val="0057654B"/>
    <w:rsid w:val="00576A38"/>
    <w:rsid w:val="005771A4"/>
    <w:rsid w:val="00580B62"/>
    <w:rsid w:val="00581A98"/>
    <w:rsid w:val="00581C23"/>
    <w:rsid w:val="005820D9"/>
    <w:rsid w:val="00582312"/>
    <w:rsid w:val="00582509"/>
    <w:rsid w:val="0058254F"/>
    <w:rsid w:val="00583470"/>
    <w:rsid w:val="00583B50"/>
    <w:rsid w:val="00583E32"/>
    <w:rsid w:val="00583F08"/>
    <w:rsid w:val="00584587"/>
    <w:rsid w:val="00584A89"/>
    <w:rsid w:val="00584AFD"/>
    <w:rsid w:val="005853E5"/>
    <w:rsid w:val="00585650"/>
    <w:rsid w:val="00585B06"/>
    <w:rsid w:val="00585B3C"/>
    <w:rsid w:val="00585C95"/>
    <w:rsid w:val="0058615B"/>
    <w:rsid w:val="005873A6"/>
    <w:rsid w:val="005904CF"/>
    <w:rsid w:val="00590726"/>
    <w:rsid w:val="00590D44"/>
    <w:rsid w:val="00591857"/>
    <w:rsid w:val="00591EAD"/>
    <w:rsid w:val="00591FB3"/>
    <w:rsid w:val="0059239D"/>
    <w:rsid w:val="00592685"/>
    <w:rsid w:val="00592981"/>
    <w:rsid w:val="00593C46"/>
    <w:rsid w:val="00595E5B"/>
    <w:rsid w:val="00596791"/>
    <w:rsid w:val="00596E28"/>
    <w:rsid w:val="00597317"/>
    <w:rsid w:val="00597505"/>
    <w:rsid w:val="005A03A7"/>
    <w:rsid w:val="005A04BC"/>
    <w:rsid w:val="005A0745"/>
    <w:rsid w:val="005A0E44"/>
    <w:rsid w:val="005A1A41"/>
    <w:rsid w:val="005A1CEB"/>
    <w:rsid w:val="005A3218"/>
    <w:rsid w:val="005A34D7"/>
    <w:rsid w:val="005A41A9"/>
    <w:rsid w:val="005A50AE"/>
    <w:rsid w:val="005A56FB"/>
    <w:rsid w:val="005A5C8D"/>
    <w:rsid w:val="005A6024"/>
    <w:rsid w:val="005A665A"/>
    <w:rsid w:val="005A66BA"/>
    <w:rsid w:val="005A6723"/>
    <w:rsid w:val="005A74BA"/>
    <w:rsid w:val="005A7979"/>
    <w:rsid w:val="005A7D75"/>
    <w:rsid w:val="005B095B"/>
    <w:rsid w:val="005B100C"/>
    <w:rsid w:val="005B1703"/>
    <w:rsid w:val="005B1ED1"/>
    <w:rsid w:val="005B28FF"/>
    <w:rsid w:val="005B2C58"/>
    <w:rsid w:val="005B3893"/>
    <w:rsid w:val="005B44CA"/>
    <w:rsid w:val="005B493F"/>
    <w:rsid w:val="005B5AFE"/>
    <w:rsid w:val="005B5FAE"/>
    <w:rsid w:val="005B62F1"/>
    <w:rsid w:val="005B6CDE"/>
    <w:rsid w:val="005B6ED3"/>
    <w:rsid w:val="005B7803"/>
    <w:rsid w:val="005C09D9"/>
    <w:rsid w:val="005C12E3"/>
    <w:rsid w:val="005C1C27"/>
    <w:rsid w:val="005C2A12"/>
    <w:rsid w:val="005C3023"/>
    <w:rsid w:val="005C33F4"/>
    <w:rsid w:val="005C3DE4"/>
    <w:rsid w:val="005C44DE"/>
    <w:rsid w:val="005C4F6A"/>
    <w:rsid w:val="005C5A4D"/>
    <w:rsid w:val="005C5A8B"/>
    <w:rsid w:val="005C6061"/>
    <w:rsid w:val="005C6532"/>
    <w:rsid w:val="005C671E"/>
    <w:rsid w:val="005C6A3F"/>
    <w:rsid w:val="005D0BB1"/>
    <w:rsid w:val="005D239E"/>
    <w:rsid w:val="005D340C"/>
    <w:rsid w:val="005D386B"/>
    <w:rsid w:val="005D3B77"/>
    <w:rsid w:val="005D4331"/>
    <w:rsid w:val="005D44D0"/>
    <w:rsid w:val="005D4A7D"/>
    <w:rsid w:val="005D4DAF"/>
    <w:rsid w:val="005D5D63"/>
    <w:rsid w:val="005D5F08"/>
    <w:rsid w:val="005D62AA"/>
    <w:rsid w:val="005D7002"/>
    <w:rsid w:val="005D7998"/>
    <w:rsid w:val="005E0309"/>
    <w:rsid w:val="005E070A"/>
    <w:rsid w:val="005E1034"/>
    <w:rsid w:val="005E10A0"/>
    <w:rsid w:val="005E1BC1"/>
    <w:rsid w:val="005E20E0"/>
    <w:rsid w:val="005E2615"/>
    <w:rsid w:val="005E3273"/>
    <w:rsid w:val="005E3543"/>
    <w:rsid w:val="005E4779"/>
    <w:rsid w:val="005E5634"/>
    <w:rsid w:val="005E57EF"/>
    <w:rsid w:val="005E5910"/>
    <w:rsid w:val="005E638A"/>
    <w:rsid w:val="005E689F"/>
    <w:rsid w:val="005E6D6C"/>
    <w:rsid w:val="005E760C"/>
    <w:rsid w:val="005E76AD"/>
    <w:rsid w:val="005E77CB"/>
    <w:rsid w:val="005F00BA"/>
    <w:rsid w:val="005F04D6"/>
    <w:rsid w:val="005F07A7"/>
    <w:rsid w:val="005F0E56"/>
    <w:rsid w:val="005F150D"/>
    <w:rsid w:val="005F1755"/>
    <w:rsid w:val="005F198C"/>
    <w:rsid w:val="005F1A9A"/>
    <w:rsid w:val="005F1FB4"/>
    <w:rsid w:val="005F2268"/>
    <w:rsid w:val="005F22C0"/>
    <w:rsid w:val="005F22CF"/>
    <w:rsid w:val="005F48A5"/>
    <w:rsid w:val="005F4A11"/>
    <w:rsid w:val="005F4CE3"/>
    <w:rsid w:val="005F5BCA"/>
    <w:rsid w:val="005F5CB8"/>
    <w:rsid w:val="005F6B6A"/>
    <w:rsid w:val="005F6F58"/>
    <w:rsid w:val="005F7B84"/>
    <w:rsid w:val="005F7E5A"/>
    <w:rsid w:val="005F7FC2"/>
    <w:rsid w:val="00600FB9"/>
    <w:rsid w:val="00601586"/>
    <w:rsid w:val="00601DF8"/>
    <w:rsid w:val="00602076"/>
    <w:rsid w:val="006021EE"/>
    <w:rsid w:val="00602C92"/>
    <w:rsid w:val="0060308B"/>
    <w:rsid w:val="006036DB"/>
    <w:rsid w:val="00603C4A"/>
    <w:rsid w:val="0060523D"/>
    <w:rsid w:val="00607CE3"/>
    <w:rsid w:val="00611357"/>
    <w:rsid w:val="006115D8"/>
    <w:rsid w:val="006118A0"/>
    <w:rsid w:val="006129E6"/>
    <w:rsid w:val="00612D62"/>
    <w:rsid w:val="006136A3"/>
    <w:rsid w:val="00614933"/>
    <w:rsid w:val="006149FA"/>
    <w:rsid w:val="00614CD8"/>
    <w:rsid w:val="00615CE7"/>
    <w:rsid w:val="006165D8"/>
    <w:rsid w:val="00616F1F"/>
    <w:rsid w:val="0061737F"/>
    <w:rsid w:val="00620755"/>
    <w:rsid w:val="00620955"/>
    <w:rsid w:val="00620B31"/>
    <w:rsid w:val="00620BF2"/>
    <w:rsid w:val="00621CEB"/>
    <w:rsid w:val="00622449"/>
    <w:rsid w:val="006236EA"/>
    <w:rsid w:val="00623B12"/>
    <w:rsid w:val="0062425D"/>
    <w:rsid w:val="006243DF"/>
    <w:rsid w:val="00625CE7"/>
    <w:rsid w:val="00626992"/>
    <w:rsid w:val="006279B5"/>
    <w:rsid w:val="0063038C"/>
    <w:rsid w:val="00630469"/>
    <w:rsid w:val="00630DE2"/>
    <w:rsid w:val="00632CF2"/>
    <w:rsid w:val="00632F59"/>
    <w:rsid w:val="00633514"/>
    <w:rsid w:val="006336AF"/>
    <w:rsid w:val="0063382B"/>
    <w:rsid w:val="00634F89"/>
    <w:rsid w:val="00635078"/>
    <w:rsid w:val="0063666E"/>
    <w:rsid w:val="0063719A"/>
    <w:rsid w:val="006378AE"/>
    <w:rsid w:val="006403D4"/>
    <w:rsid w:val="00640B71"/>
    <w:rsid w:val="00640ED2"/>
    <w:rsid w:val="006418D3"/>
    <w:rsid w:val="00641C3A"/>
    <w:rsid w:val="00641DF2"/>
    <w:rsid w:val="00642701"/>
    <w:rsid w:val="00643617"/>
    <w:rsid w:val="0064375C"/>
    <w:rsid w:val="006437E7"/>
    <w:rsid w:val="006439D5"/>
    <w:rsid w:val="00643B95"/>
    <w:rsid w:val="006451A1"/>
    <w:rsid w:val="00645D1D"/>
    <w:rsid w:val="006472EC"/>
    <w:rsid w:val="006479E9"/>
    <w:rsid w:val="00647D57"/>
    <w:rsid w:val="0065056D"/>
    <w:rsid w:val="00650BF8"/>
    <w:rsid w:val="0065133C"/>
    <w:rsid w:val="0065163A"/>
    <w:rsid w:val="00651FCC"/>
    <w:rsid w:val="0065218B"/>
    <w:rsid w:val="006529F6"/>
    <w:rsid w:val="00652EEC"/>
    <w:rsid w:val="00653D63"/>
    <w:rsid w:val="006541D9"/>
    <w:rsid w:val="006542C4"/>
    <w:rsid w:val="006558DE"/>
    <w:rsid w:val="00655A14"/>
    <w:rsid w:val="00655BF6"/>
    <w:rsid w:val="00657D05"/>
    <w:rsid w:val="00657D8E"/>
    <w:rsid w:val="00660086"/>
    <w:rsid w:val="0066058A"/>
    <w:rsid w:val="00660CA1"/>
    <w:rsid w:val="00660F19"/>
    <w:rsid w:val="00661561"/>
    <w:rsid w:val="00661C5D"/>
    <w:rsid w:val="006621DA"/>
    <w:rsid w:val="0066230A"/>
    <w:rsid w:val="006628CB"/>
    <w:rsid w:val="00663051"/>
    <w:rsid w:val="006637EF"/>
    <w:rsid w:val="0066391F"/>
    <w:rsid w:val="00663A1E"/>
    <w:rsid w:val="00663CFA"/>
    <w:rsid w:val="00664704"/>
    <w:rsid w:val="006647F4"/>
    <w:rsid w:val="0066619C"/>
    <w:rsid w:val="00666351"/>
    <w:rsid w:val="006669E3"/>
    <w:rsid w:val="006672FA"/>
    <w:rsid w:val="0066744A"/>
    <w:rsid w:val="00667B59"/>
    <w:rsid w:val="00667BF7"/>
    <w:rsid w:val="00667E65"/>
    <w:rsid w:val="00670B8D"/>
    <w:rsid w:val="00670CB5"/>
    <w:rsid w:val="00671470"/>
    <w:rsid w:val="00671627"/>
    <w:rsid w:val="006717FC"/>
    <w:rsid w:val="00672E8C"/>
    <w:rsid w:val="0067301B"/>
    <w:rsid w:val="00673EC7"/>
    <w:rsid w:val="00674694"/>
    <w:rsid w:val="00674A40"/>
    <w:rsid w:val="00674C80"/>
    <w:rsid w:val="0067557A"/>
    <w:rsid w:val="0067621F"/>
    <w:rsid w:val="00676268"/>
    <w:rsid w:val="00676B21"/>
    <w:rsid w:val="0068091C"/>
    <w:rsid w:val="00680CDA"/>
    <w:rsid w:val="006815FF"/>
    <w:rsid w:val="00681A78"/>
    <w:rsid w:val="006832AA"/>
    <w:rsid w:val="00683608"/>
    <w:rsid w:val="00684281"/>
    <w:rsid w:val="006846C9"/>
    <w:rsid w:val="00684918"/>
    <w:rsid w:val="006850CC"/>
    <w:rsid w:val="0068523E"/>
    <w:rsid w:val="0068547A"/>
    <w:rsid w:val="0068594E"/>
    <w:rsid w:val="006863D7"/>
    <w:rsid w:val="006900C4"/>
    <w:rsid w:val="0069028F"/>
    <w:rsid w:val="006915EB"/>
    <w:rsid w:val="006919FC"/>
    <w:rsid w:val="006928EC"/>
    <w:rsid w:val="00692A7E"/>
    <w:rsid w:val="00692D16"/>
    <w:rsid w:val="00693282"/>
    <w:rsid w:val="006933E5"/>
    <w:rsid w:val="006936A1"/>
    <w:rsid w:val="00693B67"/>
    <w:rsid w:val="00694146"/>
    <w:rsid w:val="00694466"/>
    <w:rsid w:val="0069456C"/>
    <w:rsid w:val="00694FA6"/>
    <w:rsid w:val="00695805"/>
    <w:rsid w:val="00697279"/>
    <w:rsid w:val="00697A30"/>
    <w:rsid w:val="006A0648"/>
    <w:rsid w:val="006A06C5"/>
    <w:rsid w:val="006A1719"/>
    <w:rsid w:val="006A1963"/>
    <w:rsid w:val="006A1E10"/>
    <w:rsid w:val="006A27B4"/>
    <w:rsid w:val="006A2C29"/>
    <w:rsid w:val="006A3285"/>
    <w:rsid w:val="006A3346"/>
    <w:rsid w:val="006A4690"/>
    <w:rsid w:val="006A52C5"/>
    <w:rsid w:val="006A5E12"/>
    <w:rsid w:val="006A64CA"/>
    <w:rsid w:val="006A706D"/>
    <w:rsid w:val="006A7B87"/>
    <w:rsid w:val="006B0187"/>
    <w:rsid w:val="006B01D7"/>
    <w:rsid w:val="006B0CD7"/>
    <w:rsid w:val="006B11F5"/>
    <w:rsid w:val="006B1231"/>
    <w:rsid w:val="006B1C5B"/>
    <w:rsid w:val="006B2494"/>
    <w:rsid w:val="006B2664"/>
    <w:rsid w:val="006B2690"/>
    <w:rsid w:val="006B34A8"/>
    <w:rsid w:val="006B35E9"/>
    <w:rsid w:val="006B3CD7"/>
    <w:rsid w:val="006B5403"/>
    <w:rsid w:val="006B577B"/>
    <w:rsid w:val="006B5AE6"/>
    <w:rsid w:val="006B5D6B"/>
    <w:rsid w:val="006B6179"/>
    <w:rsid w:val="006B6950"/>
    <w:rsid w:val="006B6CCC"/>
    <w:rsid w:val="006B70C6"/>
    <w:rsid w:val="006C1388"/>
    <w:rsid w:val="006C1634"/>
    <w:rsid w:val="006C1674"/>
    <w:rsid w:val="006C1699"/>
    <w:rsid w:val="006C2114"/>
    <w:rsid w:val="006C28D8"/>
    <w:rsid w:val="006C2E72"/>
    <w:rsid w:val="006C3AD0"/>
    <w:rsid w:val="006C42C7"/>
    <w:rsid w:val="006C4672"/>
    <w:rsid w:val="006C5576"/>
    <w:rsid w:val="006C624C"/>
    <w:rsid w:val="006C637F"/>
    <w:rsid w:val="006C65DB"/>
    <w:rsid w:val="006C6614"/>
    <w:rsid w:val="006C6994"/>
    <w:rsid w:val="006C6B10"/>
    <w:rsid w:val="006C6F5F"/>
    <w:rsid w:val="006C751E"/>
    <w:rsid w:val="006C7CCD"/>
    <w:rsid w:val="006C7F07"/>
    <w:rsid w:val="006C7F5A"/>
    <w:rsid w:val="006D018D"/>
    <w:rsid w:val="006D09CC"/>
    <w:rsid w:val="006D0AEF"/>
    <w:rsid w:val="006D11E9"/>
    <w:rsid w:val="006D1F1C"/>
    <w:rsid w:val="006D22A6"/>
    <w:rsid w:val="006D22F0"/>
    <w:rsid w:val="006D2BC0"/>
    <w:rsid w:val="006D3704"/>
    <w:rsid w:val="006D3A61"/>
    <w:rsid w:val="006D3A8D"/>
    <w:rsid w:val="006D45CD"/>
    <w:rsid w:val="006D4CAA"/>
    <w:rsid w:val="006D5403"/>
    <w:rsid w:val="006D5907"/>
    <w:rsid w:val="006D5A21"/>
    <w:rsid w:val="006D6A80"/>
    <w:rsid w:val="006D77A6"/>
    <w:rsid w:val="006D7B73"/>
    <w:rsid w:val="006E098B"/>
    <w:rsid w:val="006E1000"/>
    <w:rsid w:val="006E123F"/>
    <w:rsid w:val="006E276F"/>
    <w:rsid w:val="006E3128"/>
    <w:rsid w:val="006E32C5"/>
    <w:rsid w:val="006E335C"/>
    <w:rsid w:val="006E43DB"/>
    <w:rsid w:val="006E4825"/>
    <w:rsid w:val="006E5541"/>
    <w:rsid w:val="006E5E85"/>
    <w:rsid w:val="006E6546"/>
    <w:rsid w:val="006E65F0"/>
    <w:rsid w:val="006E66AB"/>
    <w:rsid w:val="006E7E4E"/>
    <w:rsid w:val="006F041A"/>
    <w:rsid w:val="006F09F0"/>
    <w:rsid w:val="006F127A"/>
    <w:rsid w:val="006F1B46"/>
    <w:rsid w:val="006F1E20"/>
    <w:rsid w:val="006F264B"/>
    <w:rsid w:val="006F27AB"/>
    <w:rsid w:val="006F2F61"/>
    <w:rsid w:val="006F420A"/>
    <w:rsid w:val="006F4E30"/>
    <w:rsid w:val="006F699F"/>
    <w:rsid w:val="006F761F"/>
    <w:rsid w:val="006F7B9C"/>
    <w:rsid w:val="00700231"/>
    <w:rsid w:val="00700272"/>
    <w:rsid w:val="0070113D"/>
    <w:rsid w:val="007012AC"/>
    <w:rsid w:val="00701486"/>
    <w:rsid w:val="0070187D"/>
    <w:rsid w:val="00703017"/>
    <w:rsid w:val="00703C75"/>
    <w:rsid w:val="00703E14"/>
    <w:rsid w:val="00703ECA"/>
    <w:rsid w:val="007040E3"/>
    <w:rsid w:val="007044C5"/>
    <w:rsid w:val="00704C0C"/>
    <w:rsid w:val="00705AD2"/>
    <w:rsid w:val="0070658F"/>
    <w:rsid w:val="00706E15"/>
    <w:rsid w:val="007077E8"/>
    <w:rsid w:val="00707900"/>
    <w:rsid w:val="00707D86"/>
    <w:rsid w:val="0071102F"/>
    <w:rsid w:val="007117BF"/>
    <w:rsid w:val="0071207D"/>
    <w:rsid w:val="007121F2"/>
    <w:rsid w:val="00712F34"/>
    <w:rsid w:val="00713544"/>
    <w:rsid w:val="0071389F"/>
    <w:rsid w:val="00713E99"/>
    <w:rsid w:val="007148FD"/>
    <w:rsid w:val="00714E47"/>
    <w:rsid w:val="00715028"/>
    <w:rsid w:val="00715784"/>
    <w:rsid w:val="00715E2C"/>
    <w:rsid w:val="0071749D"/>
    <w:rsid w:val="0071769F"/>
    <w:rsid w:val="00717AAD"/>
    <w:rsid w:val="00720034"/>
    <w:rsid w:val="00720665"/>
    <w:rsid w:val="007210C7"/>
    <w:rsid w:val="007211D4"/>
    <w:rsid w:val="007216C2"/>
    <w:rsid w:val="00721BB9"/>
    <w:rsid w:val="00722183"/>
    <w:rsid w:val="00722423"/>
    <w:rsid w:val="0072335B"/>
    <w:rsid w:val="00723D1E"/>
    <w:rsid w:val="007242C3"/>
    <w:rsid w:val="007246E0"/>
    <w:rsid w:val="00724C3D"/>
    <w:rsid w:val="00724FD3"/>
    <w:rsid w:val="00731681"/>
    <w:rsid w:val="00731B6E"/>
    <w:rsid w:val="00732189"/>
    <w:rsid w:val="007321F5"/>
    <w:rsid w:val="007333D5"/>
    <w:rsid w:val="00733D5B"/>
    <w:rsid w:val="007341D5"/>
    <w:rsid w:val="007344CC"/>
    <w:rsid w:val="007360A8"/>
    <w:rsid w:val="00736198"/>
    <w:rsid w:val="00736E6D"/>
    <w:rsid w:val="007400AE"/>
    <w:rsid w:val="00740318"/>
    <w:rsid w:val="00740C56"/>
    <w:rsid w:val="007413B2"/>
    <w:rsid w:val="00741C65"/>
    <w:rsid w:val="00741F27"/>
    <w:rsid w:val="00742474"/>
    <w:rsid w:val="007426D0"/>
    <w:rsid w:val="0074285E"/>
    <w:rsid w:val="00742FAB"/>
    <w:rsid w:val="007431E7"/>
    <w:rsid w:val="007433A1"/>
    <w:rsid w:val="00743AD3"/>
    <w:rsid w:val="00743B4E"/>
    <w:rsid w:val="00743F63"/>
    <w:rsid w:val="0074487B"/>
    <w:rsid w:val="00744CD6"/>
    <w:rsid w:val="0074501C"/>
    <w:rsid w:val="00745206"/>
    <w:rsid w:val="00745779"/>
    <w:rsid w:val="00745FEB"/>
    <w:rsid w:val="007467F6"/>
    <w:rsid w:val="00747F39"/>
    <w:rsid w:val="0075126F"/>
    <w:rsid w:val="0075138A"/>
    <w:rsid w:val="007514AF"/>
    <w:rsid w:val="00752BB3"/>
    <w:rsid w:val="00752C9D"/>
    <w:rsid w:val="00752FD6"/>
    <w:rsid w:val="007536DB"/>
    <w:rsid w:val="00753CA5"/>
    <w:rsid w:val="0075784E"/>
    <w:rsid w:val="00757CEB"/>
    <w:rsid w:val="00757CF9"/>
    <w:rsid w:val="00761327"/>
    <w:rsid w:val="0076216E"/>
    <w:rsid w:val="007633E1"/>
    <w:rsid w:val="00763425"/>
    <w:rsid w:val="00763F6B"/>
    <w:rsid w:val="00764011"/>
    <w:rsid w:val="0076444E"/>
    <w:rsid w:val="00765618"/>
    <w:rsid w:val="0076647A"/>
    <w:rsid w:val="00766934"/>
    <w:rsid w:val="00766BA2"/>
    <w:rsid w:val="00766D06"/>
    <w:rsid w:val="00767A02"/>
    <w:rsid w:val="00767D35"/>
    <w:rsid w:val="007701FB"/>
    <w:rsid w:val="007709D2"/>
    <w:rsid w:val="00770DA6"/>
    <w:rsid w:val="0077122E"/>
    <w:rsid w:val="007717C7"/>
    <w:rsid w:val="00771C52"/>
    <w:rsid w:val="007724B8"/>
    <w:rsid w:val="0077349B"/>
    <w:rsid w:val="00773E58"/>
    <w:rsid w:val="00774E48"/>
    <w:rsid w:val="0077512A"/>
    <w:rsid w:val="00775587"/>
    <w:rsid w:val="0077593C"/>
    <w:rsid w:val="00776308"/>
    <w:rsid w:val="00776A2C"/>
    <w:rsid w:val="00776CB0"/>
    <w:rsid w:val="0077779F"/>
    <w:rsid w:val="00780323"/>
    <w:rsid w:val="00780585"/>
    <w:rsid w:val="00780A70"/>
    <w:rsid w:val="00780D6B"/>
    <w:rsid w:val="007810A2"/>
    <w:rsid w:val="00781BF2"/>
    <w:rsid w:val="00781E44"/>
    <w:rsid w:val="007821D8"/>
    <w:rsid w:val="00782EEA"/>
    <w:rsid w:val="007836CC"/>
    <w:rsid w:val="00784271"/>
    <w:rsid w:val="007843C8"/>
    <w:rsid w:val="007848FA"/>
    <w:rsid w:val="00784C1F"/>
    <w:rsid w:val="00784DE6"/>
    <w:rsid w:val="00784F92"/>
    <w:rsid w:val="007853AB"/>
    <w:rsid w:val="00785AD9"/>
    <w:rsid w:val="00786703"/>
    <w:rsid w:val="007868DC"/>
    <w:rsid w:val="00787259"/>
    <w:rsid w:val="00787638"/>
    <w:rsid w:val="00787A08"/>
    <w:rsid w:val="00790103"/>
    <w:rsid w:val="007916AB"/>
    <w:rsid w:val="0079187C"/>
    <w:rsid w:val="00791C83"/>
    <w:rsid w:val="00791FA7"/>
    <w:rsid w:val="007920AD"/>
    <w:rsid w:val="00792450"/>
    <w:rsid w:val="007925E0"/>
    <w:rsid w:val="007939E7"/>
    <w:rsid w:val="00793AD0"/>
    <w:rsid w:val="00793B83"/>
    <w:rsid w:val="00793C91"/>
    <w:rsid w:val="00794659"/>
    <w:rsid w:val="00795122"/>
    <w:rsid w:val="0079521E"/>
    <w:rsid w:val="0079522E"/>
    <w:rsid w:val="007962AE"/>
    <w:rsid w:val="00796D82"/>
    <w:rsid w:val="007A063D"/>
    <w:rsid w:val="007A0656"/>
    <w:rsid w:val="007A06CD"/>
    <w:rsid w:val="007A09DC"/>
    <w:rsid w:val="007A0B55"/>
    <w:rsid w:val="007A0BF3"/>
    <w:rsid w:val="007A1712"/>
    <w:rsid w:val="007A20AE"/>
    <w:rsid w:val="007A24BE"/>
    <w:rsid w:val="007A2538"/>
    <w:rsid w:val="007A3FDA"/>
    <w:rsid w:val="007A4C92"/>
    <w:rsid w:val="007A5D99"/>
    <w:rsid w:val="007A5E11"/>
    <w:rsid w:val="007A66E6"/>
    <w:rsid w:val="007A7399"/>
    <w:rsid w:val="007A757B"/>
    <w:rsid w:val="007B0686"/>
    <w:rsid w:val="007B07B0"/>
    <w:rsid w:val="007B1120"/>
    <w:rsid w:val="007B11AA"/>
    <w:rsid w:val="007B18AA"/>
    <w:rsid w:val="007B3131"/>
    <w:rsid w:val="007B46C4"/>
    <w:rsid w:val="007B4C18"/>
    <w:rsid w:val="007B5678"/>
    <w:rsid w:val="007B6DDC"/>
    <w:rsid w:val="007B70DB"/>
    <w:rsid w:val="007B7467"/>
    <w:rsid w:val="007C05EF"/>
    <w:rsid w:val="007C0B76"/>
    <w:rsid w:val="007C0B84"/>
    <w:rsid w:val="007C1E32"/>
    <w:rsid w:val="007C21D3"/>
    <w:rsid w:val="007C27CF"/>
    <w:rsid w:val="007C2A12"/>
    <w:rsid w:val="007C2AE1"/>
    <w:rsid w:val="007C33F5"/>
    <w:rsid w:val="007C366D"/>
    <w:rsid w:val="007C37E5"/>
    <w:rsid w:val="007C382A"/>
    <w:rsid w:val="007C3F31"/>
    <w:rsid w:val="007C41FD"/>
    <w:rsid w:val="007C628F"/>
    <w:rsid w:val="007C7231"/>
    <w:rsid w:val="007C740F"/>
    <w:rsid w:val="007C7CE4"/>
    <w:rsid w:val="007D08B1"/>
    <w:rsid w:val="007D0EEF"/>
    <w:rsid w:val="007D12A0"/>
    <w:rsid w:val="007D16B2"/>
    <w:rsid w:val="007D184D"/>
    <w:rsid w:val="007D1C3D"/>
    <w:rsid w:val="007D1E42"/>
    <w:rsid w:val="007D2069"/>
    <w:rsid w:val="007D2171"/>
    <w:rsid w:val="007D29C9"/>
    <w:rsid w:val="007D2A1F"/>
    <w:rsid w:val="007D36B6"/>
    <w:rsid w:val="007D4FF8"/>
    <w:rsid w:val="007D577A"/>
    <w:rsid w:val="007D613C"/>
    <w:rsid w:val="007D6A4F"/>
    <w:rsid w:val="007D704B"/>
    <w:rsid w:val="007E01A1"/>
    <w:rsid w:val="007E01FA"/>
    <w:rsid w:val="007E0F08"/>
    <w:rsid w:val="007E12D4"/>
    <w:rsid w:val="007E1656"/>
    <w:rsid w:val="007E21D1"/>
    <w:rsid w:val="007E22BA"/>
    <w:rsid w:val="007E272B"/>
    <w:rsid w:val="007E27D4"/>
    <w:rsid w:val="007E28AF"/>
    <w:rsid w:val="007E28C6"/>
    <w:rsid w:val="007E3084"/>
    <w:rsid w:val="007E5D08"/>
    <w:rsid w:val="007E616E"/>
    <w:rsid w:val="007E6295"/>
    <w:rsid w:val="007E68CF"/>
    <w:rsid w:val="007E6BBE"/>
    <w:rsid w:val="007E762C"/>
    <w:rsid w:val="007E7870"/>
    <w:rsid w:val="007E7A99"/>
    <w:rsid w:val="007F0007"/>
    <w:rsid w:val="007F069C"/>
    <w:rsid w:val="007F113F"/>
    <w:rsid w:val="007F1A5F"/>
    <w:rsid w:val="007F2436"/>
    <w:rsid w:val="007F2774"/>
    <w:rsid w:val="007F2A49"/>
    <w:rsid w:val="007F3A45"/>
    <w:rsid w:val="007F3BA0"/>
    <w:rsid w:val="007F3C18"/>
    <w:rsid w:val="007F3CEA"/>
    <w:rsid w:val="007F3F7C"/>
    <w:rsid w:val="007F4270"/>
    <w:rsid w:val="007F4BE0"/>
    <w:rsid w:val="007F4E35"/>
    <w:rsid w:val="007F5854"/>
    <w:rsid w:val="007F58A2"/>
    <w:rsid w:val="007F5B93"/>
    <w:rsid w:val="007F6A31"/>
    <w:rsid w:val="007F7692"/>
    <w:rsid w:val="007F7EC8"/>
    <w:rsid w:val="00800249"/>
    <w:rsid w:val="00800B5F"/>
    <w:rsid w:val="00801C61"/>
    <w:rsid w:val="00801F5B"/>
    <w:rsid w:val="0080203C"/>
    <w:rsid w:val="00802985"/>
    <w:rsid w:val="008040A0"/>
    <w:rsid w:val="00804820"/>
    <w:rsid w:val="00804B3D"/>
    <w:rsid w:val="00804FDA"/>
    <w:rsid w:val="0080520D"/>
    <w:rsid w:val="008059A8"/>
    <w:rsid w:val="00806B54"/>
    <w:rsid w:val="00807298"/>
    <w:rsid w:val="0081016E"/>
    <w:rsid w:val="0081085B"/>
    <w:rsid w:val="00810B94"/>
    <w:rsid w:val="00811409"/>
    <w:rsid w:val="00811C4C"/>
    <w:rsid w:val="00811DEE"/>
    <w:rsid w:val="008126E7"/>
    <w:rsid w:val="00813AF1"/>
    <w:rsid w:val="00813F71"/>
    <w:rsid w:val="008147F9"/>
    <w:rsid w:val="008149DE"/>
    <w:rsid w:val="00814E6A"/>
    <w:rsid w:val="00814F78"/>
    <w:rsid w:val="008150B9"/>
    <w:rsid w:val="008151E1"/>
    <w:rsid w:val="008159E3"/>
    <w:rsid w:val="00816AE7"/>
    <w:rsid w:val="00817B3A"/>
    <w:rsid w:val="008202D6"/>
    <w:rsid w:val="008207C9"/>
    <w:rsid w:val="0082117C"/>
    <w:rsid w:val="008213A3"/>
    <w:rsid w:val="0082153D"/>
    <w:rsid w:val="008228C1"/>
    <w:rsid w:val="00822BB3"/>
    <w:rsid w:val="00823D3A"/>
    <w:rsid w:val="00823D5B"/>
    <w:rsid w:val="00823EA5"/>
    <w:rsid w:val="008241E0"/>
    <w:rsid w:val="00824D32"/>
    <w:rsid w:val="0082758D"/>
    <w:rsid w:val="00827638"/>
    <w:rsid w:val="00827796"/>
    <w:rsid w:val="00827B85"/>
    <w:rsid w:val="00830051"/>
    <w:rsid w:val="0083065D"/>
    <w:rsid w:val="008309F0"/>
    <w:rsid w:val="00830C53"/>
    <w:rsid w:val="00832343"/>
    <w:rsid w:val="00833059"/>
    <w:rsid w:val="008336ED"/>
    <w:rsid w:val="0083419E"/>
    <w:rsid w:val="00836E30"/>
    <w:rsid w:val="0083785E"/>
    <w:rsid w:val="00840A54"/>
    <w:rsid w:val="00843401"/>
    <w:rsid w:val="0084346C"/>
    <w:rsid w:val="00843AE5"/>
    <w:rsid w:val="008446EA"/>
    <w:rsid w:val="00845D59"/>
    <w:rsid w:val="008465A8"/>
    <w:rsid w:val="00846A75"/>
    <w:rsid w:val="00846A9B"/>
    <w:rsid w:val="00846C20"/>
    <w:rsid w:val="00847B8A"/>
    <w:rsid w:val="00847CFE"/>
    <w:rsid w:val="008501BC"/>
    <w:rsid w:val="008508B3"/>
    <w:rsid w:val="0085161C"/>
    <w:rsid w:val="008518A6"/>
    <w:rsid w:val="00852653"/>
    <w:rsid w:val="008528C6"/>
    <w:rsid w:val="0085293F"/>
    <w:rsid w:val="00852E73"/>
    <w:rsid w:val="00852FAA"/>
    <w:rsid w:val="008535B4"/>
    <w:rsid w:val="008542C5"/>
    <w:rsid w:val="008543A9"/>
    <w:rsid w:val="00855794"/>
    <w:rsid w:val="00855D9F"/>
    <w:rsid w:val="00855E87"/>
    <w:rsid w:val="00855EB7"/>
    <w:rsid w:val="00857434"/>
    <w:rsid w:val="00860313"/>
    <w:rsid w:val="008606F0"/>
    <w:rsid w:val="008612F8"/>
    <w:rsid w:val="00862AEA"/>
    <w:rsid w:val="00862BC8"/>
    <w:rsid w:val="00863345"/>
    <w:rsid w:val="008634A8"/>
    <w:rsid w:val="008638B1"/>
    <w:rsid w:val="00864573"/>
    <w:rsid w:val="00864863"/>
    <w:rsid w:val="00864D4E"/>
    <w:rsid w:val="008650AE"/>
    <w:rsid w:val="008655B1"/>
    <w:rsid w:val="00865708"/>
    <w:rsid w:val="008660E4"/>
    <w:rsid w:val="00866F95"/>
    <w:rsid w:val="008677E4"/>
    <w:rsid w:val="0086781A"/>
    <w:rsid w:val="008704F1"/>
    <w:rsid w:val="00870B17"/>
    <w:rsid w:val="00870C04"/>
    <w:rsid w:val="00871FC9"/>
    <w:rsid w:val="008720E0"/>
    <w:rsid w:val="00872828"/>
    <w:rsid w:val="00872A13"/>
    <w:rsid w:val="00872D57"/>
    <w:rsid w:val="00873392"/>
    <w:rsid w:val="008735B6"/>
    <w:rsid w:val="008737A3"/>
    <w:rsid w:val="00873CFD"/>
    <w:rsid w:val="008745C5"/>
    <w:rsid w:val="0087468A"/>
    <w:rsid w:val="00875692"/>
    <w:rsid w:val="00876192"/>
    <w:rsid w:val="008775B4"/>
    <w:rsid w:val="00877907"/>
    <w:rsid w:val="00877F05"/>
    <w:rsid w:val="00880E28"/>
    <w:rsid w:val="008819CD"/>
    <w:rsid w:val="00883761"/>
    <w:rsid w:val="00883CA8"/>
    <w:rsid w:val="008862FE"/>
    <w:rsid w:val="008863D2"/>
    <w:rsid w:val="008866FF"/>
    <w:rsid w:val="00886883"/>
    <w:rsid w:val="00887677"/>
    <w:rsid w:val="008878D2"/>
    <w:rsid w:val="0089046F"/>
    <w:rsid w:val="00890DA1"/>
    <w:rsid w:val="0089123B"/>
    <w:rsid w:val="0089152F"/>
    <w:rsid w:val="00891963"/>
    <w:rsid w:val="00891A2B"/>
    <w:rsid w:val="00891ED9"/>
    <w:rsid w:val="0089288D"/>
    <w:rsid w:val="008933B9"/>
    <w:rsid w:val="00893748"/>
    <w:rsid w:val="008942A7"/>
    <w:rsid w:val="008944C9"/>
    <w:rsid w:val="00894BD6"/>
    <w:rsid w:val="008951E0"/>
    <w:rsid w:val="0089577D"/>
    <w:rsid w:val="00895B0F"/>
    <w:rsid w:val="008978CD"/>
    <w:rsid w:val="00897BAD"/>
    <w:rsid w:val="00897D34"/>
    <w:rsid w:val="008A0933"/>
    <w:rsid w:val="008A213A"/>
    <w:rsid w:val="008A25E8"/>
    <w:rsid w:val="008A2A3F"/>
    <w:rsid w:val="008A2D62"/>
    <w:rsid w:val="008A365B"/>
    <w:rsid w:val="008A3B4E"/>
    <w:rsid w:val="008A3BE6"/>
    <w:rsid w:val="008A41C6"/>
    <w:rsid w:val="008A4B82"/>
    <w:rsid w:val="008A580C"/>
    <w:rsid w:val="008A5FFD"/>
    <w:rsid w:val="008A692F"/>
    <w:rsid w:val="008A73B0"/>
    <w:rsid w:val="008A7844"/>
    <w:rsid w:val="008A7D6F"/>
    <w:rsid w:val="008B021A"/>
    <w:rsid w:val="008B0DFF"/>
    <w:rsid w:val="008B1195"/>
    <w:rsid w:val="008B1365"/>
    <w:rsid w:val="008B2C0C"/>
    <w:rsid w:val="008B4554"/>
    <w:rsid w:val="008B467A"/>
    <w:rsid w:val="008B48EC"/>
    <w:rsid w:val="008B55A9"/>
    <w:rsid w:val="008B563C"/>
    <w:rsid w:val="008B5917"/>
    <w:rsid w:val="008B5CBA"/>
    <w:rsid w:val="008B5DDA"/>
    <w:rsid w:val="008B7A38"/>
    <w:rsid w:val="008C0F4B"/>
    <w:rsid w:val="008C1018"/>
    <w:rsid w:val="008C1579"/>
    <w:rsid w:val="008C1C74"/>
    <w:rsid w:val="008C26C6"/>
    <w:rsid w:val="008C3180"/>
    <w:rsid w:val="008C325F"/>
    <w:rsid w:val="008C3823"/>
    <w:rsid w:val="008C3F6B"/>
    <w:rsid w:val="008C41D3"/>
    <w:rsid w:val="008C4E92"/>
    <w:rsid w:val="008C4FC0"/>
    <w:rsid w:val="008C519E"/>
    <w:rsid w:val="008C52A2"/>
    <w:rsid w:val="008C59FF"/>
    <w:rsid w:val="008C6267"/>
    <w:rsid w:val="008C6691"/>
    <w:rsid w:val="008C68A2"/>
    <w:rsid w:val="008C6AC9"/>
    <w:rsid w:val="008D0510"/>
    <w:rsid w:val="008D08C8"/>
    <w:rsid w:val="008D1B1B"/>
    <w:rsid w:val="008D20EA"/>
    <w:rsid w:val="008D41B1"/>
    <w:rsid w:val="008D4B99"/>
    <w:rsid w:val="008D4E1D"/>
    <w:rsid w:val="008D57C4"/>
    <w:rsid w:val="008D5916"/>
    <w:rsid w:val="008D5FA1"/>
    <w:rsid w:val="008D6041"/>
    <w:rsid w:val="008D6619"/>
    <w:rsid w:val="008D66E8"/>
    <w:rsid w:val="008D7A15"/>
    <w:rsid w:val="008E0A35"/>
    <w:rsid w:val="008E0D79"/>
    <w:rsid w:val="008E1DD4"/>
    <w:rsid w:val="008E2635"/>
    <w:rsid w:val="008E2F18"/>
    <w:rsid w:val="008E3F5C"/>
    <w:rsid w:val="008E3F5F"/>
    <w:rsid w:val="008E4606"/>
    <w:rsid w:val="008E4CB2"/>
    <w:rsid w:val="008E515E"/>
    <w:rsid w:val="008E5813"/>
    <w:rsid w:val="008E73D1"/>
    <w:rsid w:val="008E7665"/>
    <w:rsid w:val="008E7B96"/>
    <w:rsid w:val="008E7E7D"/>
    <w:rsid w:val="008E7F51"/>
    <w:rsid w:val="008F0C93"/>
    <w:rsid w:val="008F0FBC"/>
    <w:rsid w:val="008F11B4"/>
    <w:rsid w:val="008F1638"/>
    <w:rsid w:val="008F1ECD"/>
    <w:rsid w:val="008F33EF"/>
    <w:rsid w:val="008F4FE7"/>
    <w:rsid w:val="008F5126"/>
    <w:rsid w:val="008F52B5"/>
    <w:rsid w:val="008F5584"/>
    <w:rsid w:val="008F634F"/>
    <w:rsid w:val="008F64D9"/>
    <w:rsid w:val="009023C7"/>
    <w:rsid w:val="0090263B"/>
    <w:rsid w:val="00903084"/>
    <w:rsid w:val="009030F3"/>
    <w:rsid w:val="00903131"/>
    <w:rsid w:val="00903D88"/>
    <w:rsid w:val="00904561"/>
    <w:rsid w:val="0090550F"/>
    <w:rsid w:val="009061A5"/>
    <w:rsid w:val="00906404"/>
    <w:rsid w:val="009070B7"/>
    <w:rsid w:val="009076D2"/>
    <w:rsid w:val="0090782D"/>
    <w:rsid w:val="00907CE3"/>
    <w:rsid w:val="00910355"/>
    <w:rsid w:val="009110E0"/>
    <w:rsid w:val="009116B5"/>
    <w:rsid w:val="0091193C"/>
    <w:rsid w:val="00911DF4"/>
    <w:rsid w:val="009127C0"/>
    <w:rsid w:val="00912D8F"/>
    <w:rsid w:val="0091305C"/>
    <w:rsid w:val="00913C44"/>
    <w:rsid w:val="00913F2E"/>
    <w:rsid w:val="00914113"/>
    <w:rsid w:val="00915380"/>
    <w:rsid w:val="009154C4"/>
    <w:rsid w:val="00915BBA"/>
    <w:rsid w:val="00916044"/>
    <w:rsid w:val="00916FE9"/>
    <w:rsid w:val="00917130"/>
    <w:rsid w:val="009173A9"/>
    <w:rsid w:val="00917C16"/>
    <w:rsid w:val="0092009A"/>
    <w:rsid w:val="00920D82"/>
    <w:rsid w:val="00920E6C"/>
    <w:rsid w:val="00921EEC"/>
    <w:rsid w:val="0092208A"/>
    <w:rsid w:val="009223EC"/>
    <w:rsid w:val="00922655"/>
    <w:rsid w:val="00923D71"/>
    <w:rsid w:val="00923FED"/>
    <w:rsid w:val="00924959"/>
    <w:rsid w:val="00924B4D"/>
    <w:rsid w:val="00924CB8"/>
    <w:rsid w:val="00924EB5"/>
    <w:rsid w:val="00925C5B"/>
    <w:rsid w:val="009278F3"/>
    <w:rsid w:val="009308A5"/>
    <w:rsid w:val="00930952"/>
    <w:rsid w:val="00930A62"/>
    <w:rsid w:val="009310BC"/>
    <w:rsid w:val="009314EB"/>
    <w:rsid w:val="009316D7"/>
    <w:rsid w:val="00931F87"/>
    <w:rsid w:val="00932C83"/>
    <w:rsid w:val="00933AE9"/>
    <w:rsid w:val="00933B29"/>
    <w:rsid w:val="00935C1B"/>
    <w:rsid w:val="009360B9"/>
    <w:rsid w:val="0093717D"/>
    <w:rsid w:val="00937748"/>
    <w:rsid w:val="009401A8"/>
    <w:rsid w:val="009408B5"/>
    <w:rsid w:val="00940D22"/>
    <w:rsid w:val="009412C3"/>
    <w:rsid w:val="00941501"/>
    <w:rsid w:val="00941FB1"/>
    <w:rsid w:val="00942221"/>
    <w:rsid w:val="00942B78"/>
    <w:rsid w:val="0094314D"/>
    <w:rsid w:val="0094343B"/>
    <w:rsid w:val="009442EA"/>
    <w:rsid w:val="00944597"/>
    <w:rsid w:val="00945487"/>
    <w:rsid w:val="0094611E"/>
    <w:rsid w:val="009464C4"/>
    <w:rsid w:val="0094686C"/>
    <w:rsid w:val="00946AD1"/>
    <w:rsid w:val="00946BA7"/>
    <w:rsid w:val="00947095"/>
    <w:rsid w:val="009475C2"/>
    <w:rsid w:val="009477D7"/>
    <w:rsid w:val="00950D6D"/>
    <w:rsid w:val="0095152F"/>
    <w:rsid w:val="00951DE5"/>
    <w:rsid w:val="00952785"/>
    <w:rsid w:val="00952C8B"/>
    <w:rsid w:val="009533FF"/>
    <w:rsid w:val="00953552"/>
    <w:rsid w:val="009539C6"/>
    <w:rsid w:val="00953CB8"/>
    <w:rsid w:val="009540C9"/>
    <w:rsid w:val="009542B0"/>
    <w:rsid w:val="00954971"/>
    <w:rsid w:val="00954CC1"/>
    <w:rsid w:val="00954E93"/>
    <w:rsid w:val="0095510B"/>
    <w:rsid w:val="00957C82"/>
    <w:rsid w:val="009605EE"/>
    <w:rsid w:val="009607C8"/>
    <w:rsid w:val="009609DF"/>
    <w:rsid w:val="00961F28"/>
    <w:rsid w:val="00963488"/>
    <w:rsid w:val="0096354E"/>
    <w:rsid w:val="00964C23"/>
    <w:rsid w:val="009653A7"/>
    <w:rsid w:val="00965B60"/>
    <w:rsid w:val="00965D15"/>
    <w:rsid w:val="00966A4E"/>
    <w:rsid w:val="00966B64"/>
    <w:rsid w:val="00967227"/>
    <w:rsid w:val="00967852"/>
    <w:rsid w:val="00967B1A"/>
    <w:rsid w:val="009703C8"/>
    <w:rsid w:val="00970F33"/>
    <w:rsid w:val="00971088"/>
    <w:rsid w:val="00971144"/>
    <w:rsid w:val="009712A8"/>
    <w:rsid w:val="00971535"/>
    <w:rsid w:val="00971577"/>
    <w:rsid w:val="00972C8D"/>
    <w:rsid w:val="00974626"/>
    <w:rsid w:val="00975AB1"/>
    <w:rsid w:val="00976155"/>
    <w:rsid w:val="00976426"/>
    <w:rsid w:val="00976CA5"/>
    <w:rsid w:val="00977989"/>
    <w:rsid w:val="00977A78"/>
    <w:rsid w:val="00977C5B"/>
    <w:rsid w:val="00977E0F"/>
    <w:rsid w:val="009804D7"/>
    <w:rsid w:val="00981F65"/>
    <w:rsid w:val="00982378"/>
    <w:rsid w:val="00982AA8"/>
    <w:rsid w:val="00984000"/>
    <w:rsid w:val="00984796"/>
    <w:rsid w:val="00984C75"/>
    <w:rsid w:val="00984E83"/>
    <w:rsid w:val="009863C7"/>
    <w:rsid w:val="009866A3"/>
    <w:rsid w:val="009869E4"/>
    <w:rsid w:val="009870AE"/>
    <w:rsid w:val="00987B48"/>
    <w:rsid w:val="00990931"/>
    <w:rsid w:val="009914EC"/>
    <w:rsid w:val="009922DD"/>
    <w:rsid w:val="009928D3"/>
    <w:rsid w:val="00992DEF"/>
    <w:rsid w:val="0099320B"/>
    <w:rsid w:val="00993B2C"/>
    <w:rsid w:val="009948BA"/>
    <w:rsid w:val="00994CFA"/>
    <w:rsid w:val="00994E43"/>
    <w:rsid w:val="00995FF4"/>
    <w:rsid w:val="009965AD"/>
    <w:rsid w:val="0099705A"/>
    <w:rsid w:val="009975C9"/>
    <w:rsid w:val="009979E3"/>
    <w:rsid w:val="00997FA7"/>
    <w:rsid w:val="00997FCE"/>
    <w:rsid w:val="009A0248"/>
    <w:rsid w:val="009A0B65"/>
    <w:rsid w:val="009A0EC1"/>
    <w:rsid w:val="009A11E7"/>
    <w:rsid w:val="009A1F4B"/>
    <w:rsid w:val="009A2049"/>
    <w:rsid w:val="009A23DB"/>
    <w:rsid w:val="009A309C"/>
    <w:rsid w:val="009A32D1"/>
    <w:rsid w:val="009A371C"/>
    <w:rsid w:val="009A3B8A"/>
    <w:rsid w:val="009A5012"/>
    <w:rsid w:val="009A57BB"/>
    <w:rsid w:val="009A5F15"/>
    <w:rsid w:val="009A6492"/>
    <w:rsid w:val="009A67DD"/>
    <w:rsid w:val="009A7CD7"/>
    <w:rsid w:val="009B1FD6"/>
    <w:rsid w:val="009B317C"/>
    <w:rsid w:val="009B38F8"/>
    <w:rsid w:val="009B3F2B"/>
    <w:rsid w:val="009B47DE"/>
    <w:rsid w:val="009B483C"/>
    <w:rsid w:val="009B4D4F"/>
    <w:rsid w:val="009B4D58"/>
    <w:rsid w:val="009B59FE"/>
    <w:rsid w:val="009B6520"/>
    <w:rsid w:val="009B6942"/>
    <w:rsid w:val="009B6AFC"/>
    <w:rsid w:val="009B72C3"/>
    <w:rsid w:val="009B73B9"/>
    <w:rsid w:val="009C0479"/>
    <w:rsid w:val="009C0D28"/>
    <w:rsid w:val="009C223B"/>
    <w:rsid w:val="009C22E6"/>
    <w:rsid w:val="009C2339"/>
    <w:rsid w:val="009C31CB"/>
    <w:rsid w:val="009C3CF3"/>
    <w:rsid w:val="009C3F9D"/>
    <w:rsid w:val="009C4606"/>
    <w:rsid w:val="009C4B02"/>
    <w:rsid w:val="009C7E4D"/>
    <w:rsid w:val="009D0461"/>
    <w:rsid w:val="009D0686"/>
    <w:rsid w:val="009D1806"/>
    <w:rsid w:val="009D1913"/>
    <w:rsid w:val="009D24CF"/>
    <w:rsid w:val="009D2C78"/>
    <w:rsid w:val="009D3306"/>
    <w:rsid w:val="009D36B3"/>
    <w:rsid w:val="009D3983"/>
    <w:rsid w:val="009D4706"/>
    <w:rsid w:val="009D4730"/>
    <w:rsid w:val="009D6957"/>
    <w:rsid w:val="009D6B86"/>
    <w:rsid w:val="009D70B0"/>
    <w:rsid w:val="009D73A4"/>
    <w:rsid w:val="009E1445"/>
    <w:rsid w:val="009E155D"/>
    <w:rsid w:val="009E1D7A"/>
    <w:rsid w:val="009E2BD3"/>
    <w:rsid w:val="009E2D4A"/>
    <w:rsid w:val="009E3D81"/>
    <w:rsid w:val="009E3F44"/>
    <w:rsid w:val="009E4522"/>
    <w:rsid w:val="009E45D2"/>
    <w:rsid w:val="009E4D77"/>
    <w:rsid w:val="009E5412"/>
    <w:rsid w:val="009E62B5"/>
    <w:rsid w:val="009E69DD"/>
    <w:rsid w:val="009E6CC8"/>
    <w:rsid w:val="009E6F03"/>
    <w:rsid w:val="009E72D3"/>
    <w:rsid w:val="009E7798"/>
    <w:rsid w:val="009E784A"/>
    <w:rsid w:val="009F03C4"/>
    <w:rsid w:val="009F0590"/>
    <w:rsid w:val="009F0EC5"/>
    <w:rsid w:val="009F1A63"/>
    <w:rsid w:val="009F1D99"/>
    <w:rsid w:val="009F2DFF"/>
    <w:rsid w:val="009F3B63"/>
    <w:rsid w:val="009F3B87"/>
    <w:rsid w:val="009F3CC9"/>
    <w:rsid w:val="009F41AC"/>
    <w:rsid w:val="009F5281"/>
    <w:rsid w:val="009F578F"/>
    <w:rsid w:val="009F763E"/>
    <w:rsid w:val="009F79D1"/>
    <w:rsid w:val="00A0006E"/>
    <w:rsid w:val="00A0010B"/>
    <w:rsid w:val="00A00824"/>
    <w:rsid w:val="00A01315"/>
    <w:rsid w:val="00A024D4"/>
    <w:rsid w:val="00A02601"/>
    <w:rsid w:val="00A02BD6"/>
    <w:rsid w:val="00A02F58"/>
    <w:rsid w:val="00A03086"/>
    <w:rsid w:val="00A03335"/>
    <w:rsid w:val="00A034F8"/>
    <w:rsid w:val="00A0415B"/>
    <w:rsid w:val="00A04354"/>
    <w:rsid w:val="00A04464"/>
    <w:rsid w:val="00A04526"/>
    <w:rsid w:val="00A04D13"/>
    <w:rsid w:val="00A069A6"/>
    <w:rsid w:val="00A072BF"/>
    <w:rsid w:val="00A074E8"/>
    <w:rsid w:val="00A07DDA"/>
    <w:rsid w:val="00A11EC4"/>
    <w:rsid w:val="00A12235"/>
    <w:rsid w:val="00A12840"/>
    <w:rsid w:val="00A12DFD"/>
    <w:rsid w:val="00A138AC"/>
    <w:rsid w:val="00A14028"/>
    <w:rsid w:val="00A14190"/>
    <w:rsid w:val="00A15019"/>
    <w:rsid w:val="00A151AC"/>
    <w:rsid w:val="00A15424"/>
    <w:rsid w:val="00A15892"/>
    <w:rsid w:val="00A15BB0"/>
    <w:rsid w:val="00A15C6F"/>
    <w:rsid w:val="00A16E8C"/>
    <w:rsid w:val="00A17473"/>
    <w:rsid w:val="00A177B8"/>
    <w:rsid w:val="00A20291"/>
    <w:rsid w:val="00A21604"/>
    <w:rsid w:val="00A21D03"/>
    <w:rsid w:val="00A2200E"/>
    <w:rsid w:val="00A225F4"/>
    <w:rsid w:val="00A22C34"/>
    <w:rsid w:val="00A23789"/>
    <w:rsid w:val="00A24104"/>
    <w:rsid w:val="00A257B3"/>
    <w:rsid w:val="00A25CAB"/>
    <w:rsid w:val="00A2602C"/>
    <w:rsid w:val="00A261E4"/>
    <w:rsid w:val="00A26D51"/>
    <w:rsid w:val="00A26FAE"/>
    <w:rsid w:val="00A27F06"/>
    <w:rsid w:val="00A3149F"/>
    <w:rsid w:val="00A3220E"/>
    <w:rsid w:val="00A3268C"/>
    <w:rsid w:val="00A326AD"/>
    <w:rsid w:val="00A32A8F"/>
    <w:rsid w:val="00A3385A"/>
    <w:rsid w:val="00A34058"/>
    <w:rsid w:val="00A3414F"/>
    <w:rsid w:val="00A34282"/>
    <w:rsid w:val="00A35903"/>
    <w:rsid w:val="00A3590B"/>
    <w:rsid w:val="00A36BF5"/>
    <w:rsid w:val="00A372D3"/>
    <w:rsid w:val="00A377D9"/>
    <w:rsid w:val="00A37F30"/>
    <w:rsid w:val="00A403CF"/>
    <w:rsid w:val="00A40FEE"/>
    <w:rsid w:val="00A41074"/>
    <w:rsid w:val="00A41702"/>
    <w:rsid w:val="00A429C4"/>
    <w:rsid w:val="00A436C5"/>
    <w:rsid w:val="00A43D8D"/>
    <w:rsid w:val="00A443BC"/>
    <w:rsid w:val="00A446CC"/>
    <w:rsid w:val="00A44BF8"/>
    <w:rsid w:val="00A4595F"/>
    <w:rsid w:val="00A4599C"/>
    <w:rsid w:val="00A45DF0"/>
    <w:rsid w:val="00A46495"/>
    <w:rsid w:val="00A4685A"/>
    <w:rsid w:val="00A46DDE"/>
    <w:rsid w:val="00A46EAA"/>
    <w:rsid w:val="00A47720"/>
    <w:rsid w:val="00A47E1D"/>
    <w:rsid w:val="00A47F4E"/>
    <w:rsid w:val="00A513AC"/>
    <w:rsid w:val="00A51A34"/>
    <w:rsid w:val="00A52CFC"/>
    <w:rsid w:val="00A52E2A"/>
    <w:rsid w:val="00A52E48"/>
    <w:rsid w:val="00A5370F"/>
    <w:rsid w:val="00A54188"/>
    <w:rsid w:val="00A54C59"/>
    <w:rsid w:val="00A54C5B"/>
    <w:rsid w:val="00A54CB0"/>
    <w:rsid w:val="00A553DC"/>
    <w:rsid w:val="00A557A8"/>
    <w:rsid w:val="00A5649E"/>
    <w:rsid w:val="00A56C38"/>
    <w:rsid w:val="00A56CF3"/>
    <w:rsid w:val="00A60594"/>
    <w:rsid w:val="00A60BE8"/>
    <w:rsid w:val="00A60EB8"/>
    <w:rsid w:val="00A62EA3"/>
    <w:rsid w:val="00A639BC"/>
    <w:rsid w:val="00A63B4E"/>
    <w:rsid w:val="00A65104"/>
    <w:rsid w:val="00A659AF"/>
    <w:rsid w:val="00A65C31"/>
    <w:rsid w:val="00A65E85"/>
    <w:rsid w:val="00A6705D"/>
    <w:rsid w:val="00A70411"/>
    <w:rsid w:val="00A70AF9"/>
    <w:rsid w:val="00A70C1D"/>
    <w:rsid w:val="00A71A78"/>
    <w:rsid w:val="00A72533"/>
    <w:rsid w:val="00A727CC"/>
    <w:rsid w:val="00A731CD"/>
    <w:rsid w:val="00A735EC"/>
    <w:rsid w:val="00A74388"/>
    <w:rsid w:val="00A74AD6"/>
    <w:rsid w:val="00A7514B"/>
    <w:rsid w:val="00A758BA"/>
    <w:rsid w:val="00A758E4"/>
    <w:rsid w:val="00A75EAD"/>
    <w:rsid w:val="00A77669"/>
    <w:rsid w:val="00A77D99"/>
    <w:rsid w:val="00A803E3"/>
    <w:rsid w:val="00A81A67"/>
    <w:rsid w:val="00A82772"/>
    <w:rsid w:val="00A83295"/>
    <w:rsid w:val="00A8378E"/>
    <w:rsid w:val="00A83D88"/>
    <w:rsid w:val="00A8559F"/>
    <w:rsid w:val="00A85D2E"/>
    <w:rsid w:val="00A8615D"/>
    <w:rsid w:val="00A8650A"/>
    <w:rsid w:val="00A86AAE"/>
    <w:rsid w:val="00A87985"/>
    <w:rsid w:val="00A90116"/>
    <w:rsid w:val="00A903DF"/>
    <w:rsid w:val="00A90731"/>
    <w:rsid w:val="00A9161E"/>
    <w:rsid w:val="00A91642"/>
    <w:rsid w:val="00A9257F"/>
    <w:rsid w:val="00A92EC5"/>
    <w:rsid w:val="00A93757"/>
    <w:rsid w:val="00A93812"/>
    <w:rsid w:val="00A9396F"/>
    <w:rsid w:val="00A93C89"/>
    <w:rsid w:val="00A93DA3"/>
    <w:rsid w:val="00A93F91"/>
    <w:rsid w:val="00A942C4"/>
    <w:rsid w:val="00A94956"/>
    <w:rsid w:val="00A94E6C"/>
    <w:rsid w:val="00A95144"/>
    <w:rsid w:val="00A95838"/>
    <w:rsid w:val="00A95A1E"/>
    <w:rsid w:val="00A96D9C"/>
    <w:rsid w:val="00A96F89"/>
    <w:rsid w:val="00A97413"/>
    <w:rsid w:val="00A976C9"/>
    <w:rsid w:val="00A97A34"/>
    <w:rsid w:val="00AA0600"/>
    <w:rsid w:val="00AA0635"/>
    <w:rsid w:val="00AA107C"/>
    <w:rsid w:val="00AA20CC"/>
    <w:rsid w:val="00AA210F"/>
    <w:rsid w:val="00AA2383"/>
    <w:rsid w:val="00AA333C"/>
    <w:rsid w:val="00AA34E4"/>
    <w:rsid w:val="00AA41A5"/>
    <w:rsid w:val="00AA471E"/>
    <w:rsid w:val="00AA4937"/>
    <w:rsid w:val="00AA497D"/>
    <w:rsid w:val="00AA4E2D"/>
    <w:rsid w:val="00AA5C23"/>
    <w:rsid w:val="00AA62B8"/>
    <w:rsid w:val="00AA6AB4"/>
    <w:rsid w:val="00AA73D4"/>
    <w:rsid w:val="00AB1617"/>
    <w:rsid w:val="00AB1BE3"/>
    <w:rsid w:val="00AB26FA"/>
    <w:rsid w:val="00AB27F9"/>
    <w:rsid w:val="00AB416F"/>
    <w:rsid w:val="00AB42B8"/>
    <w:rsid w:val="00AB475D"/>
    <w:rsid w:val="00AB5246"/>
    <w:rsid w:val="00AB55F2"/>
    <w:rsid w:val="00AB5976"/>
    <w:rsid w:val="00AB5ABE"/>
    <w:rsid w:val="00AB67A8"/>
    <w:rsid w:val="00AB718B"/>
    <w:rsid w:val="00AB7601"/>
    <w:rsid w:val="00AB7906"/>
    <w:rsid w:val="00AB79B5"/>
    <w:rsid w:val="00AC00C4"/>
    <w:rsid w:val="00AC191A"/>
    <w:rsid w:val="00AC1946"/>
    <w:rsid w:val="00AC28D3"/>
    <w:rsid w:val="00AC35C1"/>
    <w:rsid w:val="00AC3B8A"/>
    <w:rsid w:val="00AC47FD"/>
    <w:rsid w:val="00AC5087"/>
    <w:rsid w:val="00AC5118"/>
    <w:rsid w:val="00AC53AD"/>
    <w:rsid w:val="00AC5910"/>
    <w:rsid w:val="00AC61FF"/>
    <w:rsid w:val="00AC6294"/>
    <w:rsid w:val="00AC6487"/>
    <w:rsid w:val="00AC6714"/>
    <w:rsid w:val="00AC70F4"/>
    <w:rsid w:val="00AC75A1"/>
    <w:rsid w:val="00AC79DB"/>
    <w:rsid w:val="00AC7A0A"/>
    <w:rsid w:val="00AC7A1B"/>
    <w:rsid w:val="00AD0190"/>
    <w:rsid w:val="00AD04DE"/>
    <w:rsid w:val="00AD0716"/>
    <w:rsid w:val="00AD0831"/>
    <w:rsid w:val="00AD1040"/>
    <w:rsid w:val="00AD2CCB"/>
    <w:rsid w:val="00AD3B98"/>
    <w:rsid w:val="00AD4538"/>
    <w:rsid w:val="00AD48F8"/>
    <w:rsid w:val="00AD4C63"/>
    <w:rsid w:val="00AD59C6"/>
    <w:rsid w:val="00AD5BF6"/>
    <w:rsid w:val="00AD6E51"/>
    <w:rsid w:val="00AD7E71"/>
    <w:rsid w:val="00AE0726"/>
    <w:rsid w:val="00AE0A24"/>
    <w:rsid w:val="00AE14B1"/>
    <w:rsid w:val="00AE31EF"/>
    <w:rsid w:val="00AE3CA7"/>
    <w:rsid w:val="00AE57AD"/>
    <w:rsid w:val="00AE61C4"/>
    <w:rsid w:val="00AE6EDE"/>
    <w:rsid w:val="00AE713F"/>
    <w:rsid w:val="00AE722A"/>
    <w:rsid w:val="00AE77F7"/>
    <w:rsid w:val="00AF0BA5"/>
    <w:rsid w:val="00AF0BC8"/>
    <w:rsid w:val="00AF0D32"/>
    <w:rsid w:val="00AF1EF0"/>
    <w:rsid w:val="00AF234D"/>
    <w:rsid w:val="00AF42DF"/>
    <w:rsid w:val="00AF58D4"/>
    <w:rsid w:val="00AF6A20"/>
    <w:rsid w:val="00AF6BEE"/>
    <w:rsid w:val="00AF79BA"/>
    <w:rsid w:val="00AF7D2B"/>
    <w:rsid w:val="00B0025A"/>
    <w:rsid w:val="00B00AAF"/>
    <w:rsid w:val="00B00F87"/>
    <w:rsid w:val="00B0155A"/>
    <w:rsid w:val="00B0191E"/>
    <w:rsid w:val="00B01BCC"/>
    <w:rsid w:val="00B01C05"/>
    <w:rsid w:val="00B02C86"/>
    <w:rsid w:val="00B02D1A"/>
    <w:rsid w:val="00B02EF2"/>
    <w:rsid w:val="00B0350B"/>
    <w:rsid w:val="00B042B7"/>
    <w:rsid w:val="00B0639A"/>
    <w:rsid w:val="00B07888"/>
    <w:rsid w:val="00B07A2B"/>
    <w:rsid w:val="00B07C6D"/>
    <w:rsid w:val="00B07EF3"/>
    <w:rsid w:val="00B07EFD"/>
    <w:rsid w:val="00B10147"/>
    <w:rsid w:val="00B11806"/>
    <w:rsid w:val="00B1215B"/>
    <w:rsid w:val="00B121F0"/>
    <w:rsid w:val="00B128B9"/>
    <w:rsid w:val="00B13049"/>
    <w:rsid w:val="00B13174"/>
    <w:rsid w:val="00B1361E"/>
    <w:rsid w:val="00B15308"/>
    <w:rsid w:val="00B162B0"/>
    <w:rsid w:val="00B16816"/>
    <w:rsid w:val="00B176A4"/>
    <w:rsid w:val="00B17A53"/>
    <w:rsid w:val="00B17CB0"/>
    <w:rsid w:val="00B17EDE"/>
    <w:rsid w:val="00B20A26"/>
    <w:rsid w:val="00B20DBA"/>
    <w:rsid w:val="00B2139B"/>
    <w:rsid w:val="00B22005"/>
    <w:rsid w:val="00B2221E"/>
    <w:rsid w:val="00B2263B"/>
    <w:rsid w:val="00B22F43"/>
    <w:rsid w:val="00B236A8"/>
    <w:rsid w:val="00B23D44"/>
    <w:rsid w:val="00B24139"/>
    <w:rsid w:val="00B24276"/>
    <w:rsid w:val="00B24C5F"/>
    <w:rsid w:val="00B25004"/>
    <w:rsid w:val="00B25C8C"/>
    <w:rsid w:val="00B26099"/>
    <w:rsid w:val="00B2681F"/>
    <w:rsid w:val="00B27B0D"/>
    <w:rsid w:val="00B309D5"/>
    <w:rsid w:val="00B30AF8"/>
    <w:rsid w:val="00B31045"/>
    <w:rsid w:val="00B32115"/>
    <w:rsid w:val="00B32538"/>
    <w:rsid w:val="00B32D07"/>
    <w:rsid w:val="00B336EB"/>
    <w:rsid w:val="00B33959"/>
    <w:rsid w:val="00B34089"/>
    <w:rsid w:val="00B34697"/>
    <w:rsid w:val="00B34A90"/>
    <w:rsid w:val="00B34E96"/>
    <w:rsid w:val="00B34FCC"/>
    <w:rsid w:val="00B35A84"/>
    <w:rsid w:val="00B35C60"/>
    <w:rsid w:val="00B365F8"/>
    <w:rsid w:val="00B372D9"/>
    <w:rsid w:val="00B37363"/>
    <w:rsid w:val="00B421CC"/>
    <w:rsid w:val="00B4263A"/>
    <w:rsid w:val="00B42F21"/>
    <w:rsid w:val="00B43613"/>
    <w:rsid w:val="00B44410"/>
    <w:rsid w:val="00B44D7D"/>
    <w:rsid w:val="00B45D8A"/>
    <w:rsid w:val="00B46E90"/>
    <w:rsid w:val="00B47A66"/>
    <w:rsid w:val="00B50047"/>
    <w:rsid w:val="00B50455"/>
    <w:rsid w:val="00B50EF3"/>
    <w:rsid w:val="00B50F83"/>
    <w:rsid w:val="00B519E4"/>
    <w:rsid w:val="00B5555D"/>
    <w:rsid w:val="00B55D73"/>
    <w:rsid w:val="00B56016"/>
    <w:rsid w:val="00B5665D"/>
    <w:rsid w:val="00B5686A"/>
    <w:rsid w:val="00B60C15"/>
    <w:rsid w:val="00B6188C"/>
    <w:rsid w:val="00B61E92"/>
    <w:rsid w:val="00B622D5"/>
    <w:rsid w:val="00B630F8"/>
    <w:rsid w:val="00B6355C"/>
    <w:rsid w:val="00B6373E"/>
    <w:rsid w:val="00B65859"/>
    <w:rsid w:val="00B65E8B"/>
    <w:rsid w:val="00B66AA4"/>
    <w:rsid w:val="00B679EB"/>
    <w:rsid w:val="00B67CA4"/>
    <w:rsid w:val="00B703BD"/>
    <w:rsid w:val="00B70454"/>
    <w:rsid w:val="00B713F6"/>
    <w:rsid w:val="00B71B99"/>
    <w:rsid w:val="00B71FD2"/>
    <w:rsid w:val="00B720BB"/>
    <w:rsid w:val="00B72111"/>
    <w:rsid w:val="00B7214C"/>
    <w:rsid w:val="00B724C1"/>
    <w:rsid w:val="00B724EF"/>
    <w:rsid w:val="00B7253C"/>
    <w:rsid w:val="00B72ABE"/>
    <w:rsid w:val="00B7313D"/>
    <w:rsid w:val="00B73594"/>
    <w:rsid w:val="00B736A5"/>
    <w:rsid w:val="00B746DE"/>
    <w:rsid w:val="00B74746"/>
    <w:rsid w:val="00B7502D"/>
    <w:rsid w:val="00B753CB"/>
    <w:rsid w:val="00B761D8"/>
    <w:rsid w:val="00B76714"/>
    <w:rsid w:val="00B769B4"/>
    <w:rsid w:val="00B77CDC"/>
    <w:rsid w:val="00B802BF"/>
    <w:rsid w:val="00B804BF"/>
    <w:rsid w:val="00B80BC0"/>
    <w:rsid w:val="00B817E9"/>
    <w:rsid w:val="00B8209C"/>
    <w:rsid w:val="00B820A4"/>
    <w:rsid w:val="00B82ACB"/>
    <w:rsid w:val="00B8400C"/>
    <w:rsid w:val="00B84980"/>
    <w:rsid w:val="00B84A32"/>
    <w:rsid w:val="00B84D65"/>
    <w:rsid w:val="00B865A7"/>
    <w:rsid w:val="00B8681E"/>
    <w:rsid w:val="00B87487"/>
    <w:rsid w:val="00B90CD0"/>
    <w:rsid w:val="00B912E4"/>
    <w:rsid w:val="00B91A13"/>
    <w:rsid w:val="00B91D66"/>
    <w:rsid w:val="00B92411"/>
    <w:rsid w:val="00B925C5"/>
    <w:rsid w:val="00B92729"/>
    <w:rsid w:val="00B92B23"/>
    <w:rsid w:val="00B93327"/>
    <w:rsid w:val="00B93976"/>
    <w:rsid w:val="00B943BB"/>
    <w:rsid w:val="00B95062"/>
    <w:rsid w:val="00B95A37"/>
    <w:rsid w:val="00B96AC8"/>
    <w:rsid w:val="00B971D9"/>
    <w:rsid w:val="00BA02A7"/>
    <w:rsid w:val="00BA098E"/>
    <w:rsid w:val="00BA1F6F"/>
    <w:rsid w:val="00BA2388"/>
    <w:rsid w:val="00BA28EB"/>
    <w:rsid w:val="00BA2CD0"/>
    <w:rsid w:val="00BA356B"/>
    <w:rsid w:val="00BA378B"/>
    <w:rsid w:val="00BA3BA7"/>
    <w:rsid w:val="00BA439C"/>
    <w:rsid w:val="00BA44A0"/>
    <w:rsid w:val="00BA4539"/>
    <w:rsid w:val="00BA4C81"/>
    <w:rsid w:val="00BA4FBD"/>
    <w:rsid w:val="00BA578A"/>
    <w:rsid w:val="00BA679A"/>
    <w:rsid w:val="00BA698F"/>
    <w:rsid w:val="00BA7B24"/>
    <w:rsid w:val="00BB0C83"/>
    <w:rsid w:val="00BB0C89"/>
    <w:rsid w:val="00BB1356"/>
    <w:rsid w:val="00BB209D"/>
    <w:rsid w:val="00BB2ACE"/>
    <w:rsid w:val="00BB2EF2"/>
    <w:rsid w:val="00BB339A"/>
    <w:rsid w:val="00BB3425"/>
    <w:rsid w:val="00BB34BC"/>
    <w:rsid w:val="00BB34FC"/>
    <w:rsid w:val="00BB3F17"/>
    <w:rsid w:val="00BB4E5B"/>
    <w:rsid w:val="00BB5026"/>
    <w:rsid w:val="00BB53F3"/>
    <w:rsid w:val="00BB54B0"/>
    <w:rsid w:val="00BB5735"/>
    <w:rsid w:val="00BB74F8"/>
    <w:rsid w:val="00BB7921"/>
    <w:rsid w:val="00BC0839"/>
    <w:rsid w:val="00BC16A4"/>
    <w:rsid w:val="00BC1E1F"/>
    <w:rsid w:val="00BC272F"/>
    <w:rsid w:val="00BC2BE3"/>
    <w:rsid w:val="00BC2E65"/>
    <w:rsid w:val="00BC3D32"/>
    <w:rsid w:val="00BC5627"/>
    <w:rsid w:val="00BC68E4"/>
    <w:rsid w:val="00BC69C5"/>
    <w:rsid w:val="00BC6EA0"/>
    <w:rsid w:val="00BC6EAD"/>
    <w:rsid w:val="00BD0667"/>
    <w:rsid w:val="00BD0917"/>
    <w:rsid w:val="00BD129F"/>
    <w:rsid w:val="00BD221C"/>
    <w:rsid w:val="00BD23C3"/>
    <w:rsid w:val="00BD28E0"/>
    <w:rsid w:val="00BD3100"/>
    <w:rsid w:val="00BD38DC"/>
    <w:rsid w:val="00BD3EB2"/>
    <w:rsid w:val="00BD4400"/>
    <w:rsid w:val="00BD4A0A"/>
    <w:rsid w:val="00BD5C80"/>
    <w:rsid w:val="00BD64CA"/>
    <w:rsid w:val="00BD6503"/>
    <w:rsid w:val="00BD6563"/>
    <w:rsid w:val="00BD7565"/>
    <w:rsid w:val="00BD7B82"/>
    <w:rsid w:val="00BD7EF8"/>
    <w:rsid w:val="00BE1029"/>
    <w:rsid w:val="00BE16CA"/>
    <w:rsid w:val="00BE1BA0"/>
    <w:rsid w:val="00BE2851"/>
    <w:rsid w:val="00BE2B35"/>
    <w:rsid w:val="00BE2CC0"/>
    <w:rsid w:val="00BE3B66"/>
    <w:rsid w:val="00BE3C84"/>
    <w:rsid w:val="00BE493D"/>
    <w:rsid w:val="00BE4CDD"/>
    <w:rsid w:val="00BE63CF"/>
    <w:rsid w:val="00BE64C4"/>
    <w:rsid w:val="00BE6A3C"/>
    <w:rsid w:val="00BE6CBF"/>
    <w:rsid w:val="00BE766F"/>
    <w:rsid w:val="00BE78D6"/>
    <w:rsid w:val="00BE7D7D"/>
    <w:rsid w:val="00BF00EC"/>
    <w:rsid w:val="00BF070A"/>
    <w:rsid w:val="00BF127E"/>
    <w:rsid w:val="00BF1905"/>
    <w:rsid w:val="00BF1A5A"/>
    <w:rsid w:val="00BF235D"/>
    <w:rsid w:val="00BF23F0"/>
    <w:rsid w:val="00BF2524"/>
    <w:rsid w:val="00BF2B96"/>
    <w:rsid w:val="00BF328D"/>
    <w:rsid w:val="00BF3716"/>
    <w:rsid w:val="00BF523B"/>
    <w:rsid w:val="00BF58C3"/>
    <w:rsid w:val="00C00CB8"/>
    <w:rsid w:val="00C00FD0"/>
    <w:rsid w:val="00C03129"/>
    <w:rsid w:val="00C04054"/>
    <w:rsid w:val="00C04E21"/>
    <w:rsid w:val="00C062F2"/>
    <w:rsid w:val="00C06855"/>
    <w:rsid w:val="00C06D33"/>
    <w:rsid w:val="00C10E7D"/>
    <w:rsid w:val="00C10FCB"/>
    <w:rsid w:val="00C111AB"/>
    <w:rsid w:val="00C11A02"/>
    <w:rsid w:val="00C12525"/>
    <w:rsid w:val="00C12584"/>
    <w:rsid w:val="00C12A0A"/>
    <w:rsid w:val="00C12EA3"/>
    <w:rsid w:val="00C1373D"/>
    <w:rsid w:val="00C14427"/>
    <w:rsid w:val="00C169C8"/>
    <w:rsid w:val="00C16DA4"/>
    <w:rsid w:val="00C1793A"/>
    <w:rsid w:val="00C2251E"/>
    <w:rsid w:val="00C234A1"/>
    <w:rsid w:val="00C2378F"/>
    <w:rsid w:val="00C237E8"/>
    <w:rsid w:val="00C2396F"/>
    <w:rsid w:val="00C23F87"/>
    <w:rsid w:val="00C24560"/>
    <w:rsid w:val="00C25255"/>
    <w:rsid w:val="00C268FA"/>
    <w:rsid w:val="00C27107"/>
    <w:rsid w:val="00C271E3"/>
    <w:rsid w:val="00C2735E"/>
    <w:rsid w:val="00C27C6D"/>
    <w:rsid w:val="00C27CF6"/>
    <w:rsid w:val="00C27D26"/>
    <w:rsid w:val="00C31559"/>
    <w:rsid w:val="00C31BC2"/>
    <w:rsid w:val="00C31DD7"/>
    <w:rsid w:val="00C3217D"/>
    <w:rsid w:val="00C33157"/>
    <w:rsid w:val="00C33663"/>
    <w:rsid w:val="00C3392D"/>
    <w:rsid w:val="00C34136"/>
    <w:rsid w:val="00C35515"/>
    <w:rsid w:val="00C358ED"/>
    <w:rsid w:val="00C363C3"/>
    <w:rsid w:val="00C368AC"/>
    <w:rsid w:val="00C3730D"/>
    <w:rsid w:val="00C37743"/>
    <w:rsid w:val="00C37A50"/>
    <w:rsid w:val="00C4043B"/>
    <w:rsid w:val="00C416E3"/>
    <w:rsid w:val="00C42746"/>
    <w:rsid w:val="00C427BD"/>
    <w:rsid w:val="00C42D6A"/>
    <w:rsid w:val="00C4355A"/>
    <w:rsid w:val="00C44391"/>
    <w:rsid w:val="00C45515"/>
    <w:rsid w:val="00C46284"/>
    <w:rsid w:val="00C4636F"/>
    <w:rsid w:val="00C471E0"/>
    <w:rsid w:val="00C474FF"/>
    <w:rsid w:val="00C47663"/>
    <w:rsid w:val="00C47CEA"/>
    <w:rsid w:val="00C50222"/>
    <w:rsid w:val="00C50422"/>
    <w:rsid w:val="00C508CF"/>
    <w:rsid w:val="00C50A3B"/>
    <w:rsid w:val="00C51B35"/>
    <w:rsid w:val="00C51BAD"/>
    <w:rsid w:val="00C527C7"/>
    <w:rsid w:val="00C5333F"/>
    <w:rsid w:val="00C536B7"/>
    <w:rsid w:val="00C53727"/>
    <w:rsid w:val="00C5379A"/>
    <w:rsid w:val="00C53D4B"/>
    <w:rsid w:val="00C53E50"/>
    <w:rsid w:val="00C545AD"/>
    <w:rsid w:val="00C54FAB"/>
    <w:rsid w:val="00C5509C"/>
    <w:rsid w:val="00C553D2"/>
    <w:rsid w:val="00C576F1"/>
    <w:rsid w:val="00C57C5B"/>
    <w:rsid w:val="00C60AEF"/>
    <w:rsid w:val="00C616FA"/>
    <w:rsid w:val="00C61715"/>
    <w:rsid w:val="00C61B5C"/>
    <w:rsid w:val="00C61C07"/>
    <w:rsid w:val="00C61E99"/>
    <w:rsid w:val="00C61ED0"/>
    <w:rsid w:val="00C62021"/>
    <w:rsid w:val="00C620D2"/>
    <w:rsid w:val="00C62B3E"/>
    <w:rsid w:val="00C6330B"/>
    <w:rsid w:val="00C633FB"/>
    <w:rsid w:val="00C64482"/>
    <w:rsid w:val="00C64B09"/>
    <w:rsid w:val="00C64B0C"/>
    <w:rsid w:val="00C64FD3"/>
    <w:rsid w:val="00C6514D"/>
    <w:rsid w:val="00C6533D"/>
    <w:rsid w:val="00C6543E"/>
    <w:rsid w:val="00C66C98"/>
    <w:rsid w:val="00C66FE1"/>
    <w:rsid w:val="00C70BCF"/>
    <w:rsid w:val="00C7123D"/>
    <w:rsid w:val="00C72136"/>
    <w:rsid w:val="00C7217A"/>
    <w:rsid w:val="00C72E8D"/>
    <w:rsid w:val="00C735B5"/>
    <w:rsid w:val="00C73702"/>
    <w:rsid w:val="00C73A31"/>
    <w:rsid w:val="00C746AF"/>
    <w:rsid w:val="00C75CB0"/>
    <w:rsid w:val="00C767B0"/>
    <w:rsid w:val="00C76CDE"/>
    <w:rsid w:val="00C76E9D"/>
    <w:rsid w:val="00C773CA"/>
    <w:rsid w:val="00C778CA"/>
    <w:rsid w:val="00C7790D"/>
    <w:rsid w:val="00C80740"/>
    <w:rsid w:val="00C814F5"/>
    <w:rsid w:val="00C82AC5"/>
    <w:rsid w:val="00C82CBF"/>
    <w:rsid w:val="00C835F6"/>
    <w:rsid w:val="00C84AF1"/>
    <w:rsid w:val="00C8611C"/>
    <w:rsid w:val="00C8640B"/>
    <w:rsid w:val="00C87E17"/>
    <w:rsid w:val="00C87F53"/>
    <w:rsid w:val="00C9084D"/>
    <w:rsid w:val="00C90AB3"/>
    <w:rsid w:val="00C90AB4"/>
    <w:rsid w:val="00C91473"/>
    <w:rsid w:val="00C91B46"/>
    <w:rsid w:val="00C94783"/>
    <w:rsid w:val="00C9588C"/>
    <w:rsid w:val="00C958C7"/>
    <w:rsid w:val="00C96272"/>
    <w:rsid w:val="00C96536"/>
    <w:rsid w:val="00C96FEA"/>
    <w:rsid w:val="00C9722B"/>
    <w:rsid w:val="00C973A0"/>
    <w:rsid w:val="00C97DE5"/>
    <w:rsid w:val="00CA01FC"/>
    <w:rsid w:val="00CA0341"/>
    <w:rsid w:val="00CA2A8A"/>
    <w:rsid w:val="00CA383C"/>
    <w:rsid w:val="00CA4ABD"/>
    <w:rsid w:val="00CA4D6D"/>
    <w:rsid w:val="00CA5834"/>
    <w:rsid w:val="00CA58AB"/>
    <w:rsid w:val="00CA64FE"/>
    <w:rsid w:val="00CA6E2F"/>
    <w:rsid w:val="00CA7197"/>
    <w:rsid w:val="00CA7363"/>
    <w:rsid w:val="00CA7832"/>
    <w:rsid w:val="00CA7894"/>
    <w:rsid w:val="00CA78C0"/>
    <w:rsid w:val="00CA7BAA"/>
    <w:rsid w:val="00CA7E65"/>
    <w:rsid w:val="00CB0101"/>
    <w:rsid w:val="00CB030C"/>
    <w:rsid w:val="00CB0E3C"/>
    <w:rsid w:val="00CB196A"/>
    <w:rsid w:val="00CB1AED"/>
    <w:rsid w:val="00CB1AF2"/>
    <w:rsid w:val="00CB3243"/>
    <w:rsid w:val="00CB3977"/>
    <w:rsid w:val="00CB4300"/>
    <w:rsid w:val="00CB4E21"/>
    <w:rsid w:val="00CB4E61"/>
    <w:rsid w:val="00CB53E2"/>
    <w:rsid w:val="00CB57F7"/>
    <w:rsid w:val="00CB5B89"/>
    <w:rsid w:val="00CB656C"/>
    <w:rsid w:val="00CB6F5C"/>
    <w:rsid w:val="00CB6F6B"/>
    <w:rsid w:val="00CB79E5"/>
    <w:rsid w:val="00CC298D"/>
    <w:rsid w:val="00CC308B"/>
    <w:rsid w:val="00CC3307"/>
    <w:rsid w:val="00CC4ED6"/>
    <w:rsid w:val="00CC5F71"/>
    <w:rsid w:val="00CC680F"/>
    <w:rsid w:val="00CC6AE8"/>
    <w:rsid w:val="00CC74F4"/>
    <w:rsid w:val="00CC7747"/>
    <w:rsid w:val="00CC7ABF"/>
    <w:rsid w:val="00CD0356"/>
    <w:rsid w:val="00CD0798"/>
    <w:rsid w:val="00CD0C70"/>
    <w:rsid w:val="00CD0E62"/>
    <w:rsid w:val="00CD154F"/>
    <w:rsid w:val="00CD2364"/>
    <w:rsid w:val="00CD293E"/>
    <w:rsid w:val="00CD2A5B"/>
    <w:rsid w:val="00CD4048"/>
    <w:rsid w:val="00CD43BD"/>
    <w:rsid w:val="00CD4401"/>
    <w:rsid w:val="00CD4BFE"/>
    <w:rsid w:val="00CD4E6B"/>
    <w:rsid w:val="00CD5080"/>
    <w:rsid w:val="00CD533A"/>
    <w:rsid w:val="00CD53E4"/>
    <w:rsid w:val="00CD584D"/>
    <w:rsid w:val="00CD6933"/>
    <w:rsid w:val="00CD6DA4"/>
    <w:rsid w:val="00CD745B"/>
    <w:rsid w:val="00CD7FA5"/>
    <w:rsid w:val="00CE0019"/>
    <w:rsid w:val="00CE03BD"/>
    <w:rsid w:val="00CE05AF"/>
    <w:rsid w:val="00CE2C8E"/>
    <w:rsid w:val="00CE301B"/>
    <w:rsid w:val="00CE3872"/>
    <w:rsid w:val="00CE45B0"/>
    <w:rsid w:val="00CE46FC"/>
    <w:rsid w:val="00CE51DE"/>
    <w:rsid w:val="00CE577F"/>
    <w:rsid w:val="00CE6432"/>
    <w:rsid w:val="00CE6C2A"/>
    <w:rsid w:val="00CE6D6F"/>
    <w:rsid w:val="00CF148D"/>
    <w:rsid w:val="00CF1669"/>
    <w:rsid w:val="00CF23E6"/>
    <w:rsid w:val="00CF2520"/>
    <w:rsid w:val="00CF2AE5"/>
    <w:rsid w:val="00CF2DB9"/>
    <w:rsid w:val="00CF36CE"/>
    <w:rsid w:val="00CF3975"/>
    <w:rsid w:val="00CF485F"/>
    <w:rsid w:val="00CF4FA3"/>
    <w:rsid w:val="00CF5781"/>
    <w:rsid w:val="00CF5B24"/>
    <w:rsid w:val="00CF5D98"/>
    <w:rsid w:val="00CF61BD"/>
    <w:rsid w:val="00CF69E3"/>
    <w:rsid w:val="00CF6A26"/>
    <w:rsid w:val="00CF6E5E"/>
    <w:rsid w:val="00CF785F"/>
    <w:rsid w:val="00CF7DF4"/>
    <w:rsid w:val="00D005D9"/>
    <w:rsid w:val="00D0095F"/>
    <w:rsid w:val="00D00E01"/>
    <w:rsid w:val="00D00E62"/>
    <w:rsid w:val="00D01383"/>
    <w:rsid w:val="00D013AA"/>
    <w:rsid w:val="00D01B94"/>
    <w:rsid w:val="00D01D7D"/>
    <w:rsid w:val="00D020B5"/>
    <w:rsid w:val="00D02E6D"/>
    <w:rsid w:val="00D03A0C"/>
    <w:rsid w:val="00D03B68"/>
    <w:rsid w:val="00D04947"/>
    <w:rsid w:val="00D06AD7"/>
    <w:rsid w:val="00D073B4"/>
    <w:rsid w:val="00D10073"/>
    <w:rsid w:val="00D1042C"/>
    <w:rsid w:val="00D11875"/>
    <w:rsid w:val="00D11CAB"/>
    <w:rsid w:val="00D12748"/>
    <w:rsid w:val="00D12EF7"/>
    <w:rsid w:val="00D149DA"/>
    <w:rsid w:val="00D14B49"/>
    <w:rsid w:val="00D14BCD"/>
    <w:rsid w:val="00D14EBE"/>
    <w:rsid w:val="00D15C91"/>
    <w:rsid w:val="00D1762A"/>
    <w:rsid w:val="00D17EA0"/>
    <w:rsid w:val="00D202CD"/>
    <w:rsid w:val="00D203C4"/>
    <w:rsid w:val="00D204A5"/>
    <w:rsid w:val="00D2190F"/>
    <w:rsid w:val="00D221F4"/>
    <w:rsid w:val="00D222B1"/>
    <w:rsid w:val="00D22FD9"/>
    <w:rsid w:val="00D23189"/>
    <w:rsid w:val="00D24107"/>
    <w:rsid w:val="00D25151"/>
    <w:rsid w:val="00D275E0"/>
    <w:rsid w:val="00D30368"/>
    <w:rsid w:val="00D30873"/>
    <w:rsid w:val="00D30A9C"/>
    <w:rsid w:val="00D30FA1"/>
    <w:rsid w:val="00D31138"/>
    <w:rsid w:val="00D314D0"/>
    <w:rsid w:val="00D31F48"/>
    <w:rsid w:val="00D3311A"/>
    <w:rsid w:val="00D33725"/>
    <w:rsid w:val="00D33B6B"/>
    <w:rsid w:val="00D33C44"/>
    <w:rsid w:val="00D33DC8"/>
    <w:rsid w:val="00D34909"/>
    <w:rsid w:val="00D34DC6"/>
    <w:rsid w:val="00D365CC"/>
    <w:rsid w:val="00D36EFA"/>
    <w:rsid w:val="00D374B5"/>
    <w:rsid w:val="00D377A0"/>
    <w:rsid w:val="00D37D67"/>
    <w:rsid w:val="00D4012B"/>
    <w:rsid w:val="00D401A6"/>
    <w:rsid w:val="00D407A9"/>
    <w:rsid w:val="00D4211E"/>
    <w:rsid w:val="00D422D5"/>
    <w:rsid w:val="00D42F83"/>
    <w:rsid w:val="00D43519"/>
    <w:rsid w:val="00D43FB1"/>
    <w:rsid w:val="00D44514"/>
    <w:rsid w:val="00D4473B"/>
    <w:rsid w:val="00D44FD1"/>
    <w:rsid w:val="00D45F38"/>
    <w:rsid w:val="00D46DC0"/>
    <w:rsid w:val="00D47191"/>
    <w:rsid w:val="00D47520"/>
    <w:rsid w:val="00D47740"/>
    <w:rsid w:val="00D507A9"/>
    <w:rsid w:val="00D50D43"/>
    <w:rsid w:val="00D517A9"/>
    <w:rsid w:val="00D51900"/>
    <w:rsid w:val="00D51A5C"/>
    <w:rsid w:val="00D52B90"/>
    <w:rsid w:val="00D53088"/>
    <w:rsid w:val="00D53785"/>
    <w:rsid w:val="00D53CAD"/>
    <w:rsid w:val="00D53CF8"/>
    <w:rsid w:val="00D54951"/>
    <w:rsid w:val="00D54B29"/>
    <w:rsid w:val="00D54BB7"/>
    <w:rsid w:val="00D55128"/>
    <w:rsid w:val="00D551E5"/>
    <w:rsid w:val="00D55EA7"/>
    <w:rsid w:val="00D55F4E"/>
    <w:rsid w:val="00D575C4"/>
    <w:rsid w:val="00D575E7"/>
    <w:rsid w:val="00D6002C"/>
    <w:rsid w:val="00D6123F"/>
    <w:rsid w:val="00D61EF0"/>
    <w:rsid w:val="00D6222E"/>
    <w:rsid w:val="00D63431"/>
    <w:rsid w:val="00D6389D"/>
    <w:rsid w:val="00D63D53"/>
    <w:rsid w:val="00D6417B"/>
    <w:rsid w:val="00D64909"/>
    <w:rsid w:val="00D655B8"/>
    <w:rsid w:val="00D65906"/>
    <w:rsid w:val="00D66F76"/>
    <w:rsid w:val="00D677B2"/>
    <w:rsid w:val="00D67ABE"/>
    <w:rsid w:val="00D67C70"/>
    <w:rsid w:val="00D67F7D"/>
    <w:rsid w:val="00D70079"/>
    <w:rsid w:val="00D700BF"/>
    <w:rsid w:val="00D71675"/>
    <w:rsid w:val="00D721C3"/>
    <w:rsid w:val="00D72ACD"/>
    <w:rsid w:val="00D72C3B"/>
    <w:rsid w:val="00D73FF5"/>
    <w:rsid w:val="00D74021"/>
    <w:rsid w:val="00D743F3"/>
    <w:rsid w:val="00D744F2"/>
    <w:rsid w:val="00D74729"/>
    <w:rsid w:val="00D74A61"/>
    <w:rsid w:val="00D74FD7"/>
    <w:rsid w:val="00D75161"/>
    <w:rsid w:val="00D7637E"/>
    <w:rsid w:val="00D764E9"/>
    <w:rsid w:val="00D7661A"/>
    <w:rsid w:val="00D76D2A"/>
    <w:rsid w:val="00D77366"/>
    <w:rsid w:val="00D778A9"/>
    <w:rsid w:val="00D8064E"/>
    <w:rsid w:val="00D80769"/>
    <w:rsid w:val="00D81959"/>
    <w:rsid w:val="00D81DFA"/>
    <w:rsid w:val="00D82461"/>
    <w:rsid w:val="00D82DFF"/>
    <w:rsid w:val="00D82EE1"/>
    <w:rsid w:val="00D83594"/>
    <w:rsid w:val="00D838E8"/>
    <w:rsid w:val="00D83D69"/>
    <w:rsid w:val="00D84C36"/>
    <w:rsid w:val="00D84E23"/>
    <w:rsid w:val="00D851BB"/>
    <w:rsid w:val="00D85644"/>
    <w:rsid w:val="00D857FA"/>
    <w:rsid w:val="00D86CF3"/>
    <w:rsid w:val="00D8739F"/>
    <w:rsid w:val="00D8760C"/>
    <w:rsid w:val="00D87AF0"/>
    <w:rsid w:val="00D90F74"/>
    <w:rsid w:val="00D90F9E"/>
    <w:rsid w:val="00D93209"/>
    <w:rsid w:val="00D93C50"/>
    <w:rsid w:val="00D942FA"/>
    <w:rsid w:val="00D947A5"/>
    <w:rsid w:val="00D95015"/>
    <w:rsid w:val="00D953BB"/>
    <w:rsid w:val="00D957C8"/>
    <w:rsid w:val="00D9585A"/>
    <w:rsid w:val="00D964B4"/>
    <w:rsid w:val="00D9686C"/>
    <w:rsid w:val="00D9708F"/>
    <w:rsid w:val="00D97388"/>
    <w:rsid w:val="00D97472"/>
    <w:rsid w:val="00D97A02"/>
    <w:rsid w:val="00DA0237"/>
    <w:rsid w:val="00DA0653"/>
    <w:rsid w:val="00DA0B06"/>
    <w:rsid w:val="00DA16E4"/>
    <w:rsid w:val="00DA1D30"/>
    <w:rsid w:val="00DA2517"/>
    <w:rsid w:val="00DA28B9"/>
    <w:rsid w:val="00DA2D5D"/>
    <w:rsid w:val="00DA328B"/>
    <w:rsid w:val="00DA4B4C"/>
    <w:rsid w:val="00DA5231"/>
    <w:rsid w:val="00DA6485"/>
    <w:rsid w:val="00DA6D61"/>
    <w:rsid w:val="00DA6EFB"/>
    <w:rsid w:val="00DA72E0"/>
    <w:rsid w:val="00DA7AD6"/>
    <w:rsid w:val="00DA7F33"/>
    <w:rsid w:val="00DB0368"/>
    <w:rsid w:val="00DB1A4C"/>
    <w:rsid w:val="00DB1EFA"/>
    <w:rsid w:val="00DB2077"/>
    <w:rsid w:val="00DB29DD"/>
    <w:rsid w:val="00DB375E"/>
    <w:rsid w:val="00DB4233"/>
    <w:rsid w:val="00DB4CBB"/>
    <w:rsid w:val="00DB56BC"/>
    <w:rsid w:val="00DB5B0A"/>
    <w:rsid w:val="00DB5B2E"/>
    <w:rsid w:val="00DB6079"/>
    <w:rsid w:val="00DB6BFF"/>
    <w:rsid w:val="00DB6F75"/>
    <w:rsid w:val="00DB7CFE"/>
    <w:rsid w:val="00DC1A77"/>
    <w:rsid w:val="00DC2092"/>
    <w:rsid w:val="00DC2BB4"/>
    <w:rsid w:val="00DC2F6E"/>
    <w:rsid w:val="00DC319D"/>
    <w:rsid w:val="00DC359D"/>
    <w:rsid w:val="00DC3F8E"/>
    <w:rsid w:val="00DC454E"/>
    <w:rsid w:val="00DC51FD"/>
    <w:rsid w:val="00DC52F9"/>
    <w:rsid w:val="00DC5B85"/>
    <w:rsid w:val="00DC5D8B"/>
    <w:rsid w:val="00DC61EC"/>
    <w:rsid w:val="00DC61FF"/>
    <w:rsid w:val="00DC62DF"/>
    <w:rsid w:val="00DC68DD"/>
    <w:rsid w:val="00DC6920"/>
    <w:rsid w:val="00DD0744"/>
    <w:rsid w:val="00DD1041"/>
    <w:rsid w:val="00DD11E3"/>
    <w:rsid w:val="00DD1CC7"/>
    <w:rsid w:val="00DD21D2"/>
    <w:rsid w:val="00DD22E9"/>
    <w:rsid w:val="00DD2EEB"/>
    <w:rsid w:val="00DD2F6B"/>
    <w:rsid w:val="00DD3487"/>
    <w:rsid w:val="00DD452C"/>
    <w:rsid w:val="00DD48DB"/>
    <w:rsid w:val="00DD4CDE"/>
    <w:rsid w:val="00DD5C17"/>
    <w:rsid w:val="00DD5DF2"/>
    <w:rsid w:val="00DD70E2"/>
    <w:rsid w:val="00DD74F2"/>
    <w:rsid w:val="00DD7D2E"/>
    <w:rsid w:val="00DE02A3"/>
    <w:rsid w:val="00DE0351"/>
    <w:rsid w:val="00DE0EA9"/>
    <w:rsid w:val="00DE12F2"/>
    <w:rsid w:val="00DE1BDC"/>
    <w:rsid w:val="00DE2142"/>
    <w:rsid w:val="00DE23A6"/>
    <w:rsid w:val="00DE2639"/>
    <w:rsid w:val="00DE2B64"/>
    <w:rsid w:val="00DE3399"/>
    <w:rsid w:val="00DE34F2"/>
    <w:rsid w:val="00DE3C9B"/>
    <w:rsid w:val="00DE41D8"/>
    <w:rsid w:val="00DE5A60"/>
    <w:rsid w:val="00DE5C9A"/>
    <w:rsid w:val="00DE5F2A"/>
    <w:rsid w:val="00DE6388"/>
    <w:rsid w:val="00DE72BA"/>
    <w:rsid w:val="00DE7543"/>
    <w:rsid w:val="00DE7E92"/>
    <w:rsid w:val="00DE7F13"/>
    <w:rsid w:val="00DF044B"/>
    <w:rsid w:val="00DF0BD3"/>
    <w:rsid w:val="00DF137C"/>
    <w:rsid w:val="00DF23E6"/>
    <w:rsid w:val="00DF270F"/>
    <w:rsid w:val="00DF3020"/>
    <w:rsid w:val="00DF337C"/>
    <w:rsid w:val="00DF368A"/>
    <w:rsid w:val="00DF3807"/>
    <w:rsid w:val="00DF3CE7"/>
    <w:rsid w:val="00DF3CF6"/>
    <w:rsid w:val="00DF3D7A"/>
    <w:rsid w:val="00DF50AF"/>
    <w:rsid w:val="00DF52C3"/>
    <w:rsid w:val="00DF53B8"/>
    <w:rsid w:val="00DF6283"/>
    <w:rsid w:val="00DF6B32"/>
    <w:rsid w:val="00DF7511"/>
    <w:rsid w:val="00DF7D38"/>
    <w:rsid w:val="00E003E6"/>
    <w:rsid w:val="00E007FE"/>
    <w:rsid w:val="00E00A7E"/>
    <w:rsid w:val="00E01220"/>
    <w:rsid w:val="00E01302"/>
    <w:rsid w:val="00E0286C"/>
    <w:rsid w:val="00E032FF"/>
    <w:rsid w:val="00E0346A"/>
    <w:rsid w:val="00E03607"/>
    <w:rsid w:val="00E039D7"/>
    <w:rsid w:val="00E04943"/>
    <w:rsid w:val="00E05FD8"/>
    <w:rsid w:val="00E07614"/>
    <w:rsid w:val="00E07C1B"/>
    <w:rsid w:val="00E114B8"/>
    <w:rsid w:val="00E1214D"/>
    <w:rsid w:val="00E1255E"/>
    <w:rsid w:val="00E13130"/>
    <w:rsid w:val="00E1476A"/>
    <w:rsid w:val="00E14954"/>
    <w:rsid w:val="00E14B53"/>
    <w:rsid w:val="00E15484"/>
    <w:rsid w:val="00E154A7"/>
    <w:rsid w:val="00E15565"/>
    <w:rsid w:val="00E16157"/>
    <w:rsid w:val="00E16BC7"/>
    <w:rsid w:val="00E16FA3"/>
    <w:rsid w:val="00E17E61"/>
    <w:rsid w:val="00E213C6"/>
    <w:rsid w:val="00E21FA3"/>
    <w:rsid w:val="00E226A5"/>
    <w:rsid w:val="00E226D1"/>
    <w:rsid w:val="00E2274E"/>
    <w:rsid w:val="00E23145"/>
    <w:rsid w:val="00E23AFF"/>
    <w:rsid w:val="00E23E91"/>
    <w:rsid w:val="00E23FCF"/>
    <w:rsid w:val="00E249C2"/>
    <w:rsid w:val="00E24CE1"/>
    <w:rsid w:val="00E27248"/>
    <w:rsid w:val="00E279CB"/>
    <w:rsid w:val="00E27F15"/>
    <w:rsid w:val="00E31380"/>
    <w:rsid w:val="00E3279F"/>
    <w:rsid w:val="00E32F82"/>
    <w:rsid w:val="00E333E6"/>
    <w:rsid w:val="00E33476"/>
    <w:rsid w:val="00E34F3B"/>
    <w:rsid w:val="00E3502F"/>
    <w:rsid w:val="00E35399"/>
    <w:rsid w:val="00E35C82"/>
    <w:rsid w:val="00E36B4D"/>
    <w:rsid w:val="00E36B5C"/>
    <w:rsid w:val="00E36C1B"/>
    <w:rsid w:val="00E3708C"/>
    <w:rsid w:val="00E3749A"/>
    <w:rsid w:val="00E4219A"/>
    <w:rsid w:val="00E426C3"/>
    <w:rsid w:val="00E42955"/>
    <w:rsid w:val="00E42F61"/>
    <w:rsid w:val="00E43C44"/>
    <w:rsid w:val="00E43EE4"/>
    <w:rsid w:val="00E43F27"/>
    <w:rsid w:val="00E45F2D"/>
    <w:rsid w:val="00E4613A"/>
    <w:rsid w:val="00E466C7"/>
    <w:rsid w:val="00E467A5"/>
    <w:rsid w:val="00E46924"/>
    <w:rsid w:val="00E46D43"/>
    <w:rsid w:val="00E47D3B"/>
    <w:rsid w:val="00E50088"/>
    <w:rsid w:val="00E50411"/>
    <w:rsid w:val="00E506E1"/>
    <w:rsid w:val="00E5118F"/>
    <w:rsid w:val="00E51AAE"/>
    <w:rsid w:val="00E5210D"/>
    <w:rsid w:val="00E52629"/>
    <w:rsid w:val="00E539AA"/>
    <w:rsid w:val="00E54B54"/>
    <w:rsid w:val="00E56522"/>
    <w:rsid w:val="00E5669A"/>
    <w:rsid w:val="00E566C2"/>
    <w:rsid w:val="00E57D70"/>
    <w:rsid w:val="00E60031"/>
    <w:rsid w:val="00E60074"/>
    <w:rsid w:val="00E6068D"/>
    <w:rsid w:val="00E60783"/>
    <w:rsid w:val="00E60D86"/>
    <w:rsid w:val="00E61626"/>
    <w:rsid w:val="00E621AB"/>
    <w:rsid w:val="00E6229D"/>
    <w:rsid w:val="00E62C2D"/>
    <w:rsid w:val="00E6316E"/>
    <w:rsid w:val="00E6328D"/>
    <w:rsid w:val="00E6387A"/>
    <w:rsid w:val="00E649F3"/>
    <w:rsid w:val="00E64F23"/>
    <w:rsid w:val="00E65A91"/>
    <w:rsid w:val="00E65DCF"/>
    <w:rsid w:val="00E65EC4"/>
    <w:rsid w:val="00E666DA"/>
    <w:rsid w:val="00E67021"/>
    <w:rsid w:val="00E67B80"/>
    <w:rsid w:val="00E7074F"/>
    <w:rsid w:val="00E708EE"/>
    <w:rsid w:val="00E713F6"/>
    <w:rsid w:val="00E71AC1"/>
    <w:rsid w:val="00E72063"/>
    <w:rsid w:val="00E725A8"/>
    <w:rsid w:val="00E72FBF"/>
    <w:rsid w:val="00E73181"/>
    <w:rsid w:val="00E73615"/>
    <w:rsid w:val="00E742C4"/>
    <w:rsid w:val="00E74353"/>
    <w:rsid w:val="00E74931"/>
    <w:rsid w:val="00E74D87"/>
    <w:rsid w:val="00E7628E"/>
    <w:rsid w:val="00E7649C"/>
    <w:rsid w:val="00E76B3C"/>
    <w:rsid w:val="00E778C8"/>
    <w:rsid w:val="00E778CD"/>
    <w:rsid w:val="00E77B61"/>
    <w:rsid w:val="00E77E8B"/>
    <w:rsid w:val="00E800B5"/>
    <w:rsid w:val="00E802D0"/>
    <w:rsid w:val="00E80812"/>
    <w:rsid w:val="00E80C6D"/>
    <w:rsid w:val="00E80F91"/>
    <w:rsid w:val="00E81182"/>
    <w:rsid w:val="00E81232"/>
    <w:rsid w:val="00E82C78"/>
    <w:rsid w:val="00E82D3F"/>
    <w:rsid w:val="00E82F9E"/>
    <w:rsid w:val="00E8301B"/>
    <w:rsid w:val="00E831F7"/>
    <w:rsid w:val="00E83651"/>
    <w:rsid w:val="00E83E8F"/>
    <w:rsid w:val="00E841DB"/>
    <w:rsid w:val="00E84CF3"/>
    <w:rsid w:val="00E84D91"/>
    <w:rsid w:val="00E84DCF"/>
    <w:rsid w:val="00E85DCD"/>
    <w:rsid w:val="00E86C5B"/>
    <w:rsid w:val="00E87A89"/>
    <w:rsid w:val="00E87CB2"/>
    <w:rsid w:val="00E902FE"/>
    <w:rsid w:val="00E90EB4"/>
    <w:rsid w:val="00E91297"/>
    <w:rsid w:val="00E91663"/>
    <w:rsid w:val="00E91BE6"/>
    <w:rsid w:val="00E93931"/>
    <w:rsid w:val="00E948A9"/>
    <w:rsid w:val="00E95B6E"/>
    <w:rsid w:val="00E9651D"/>
    <w:rsid w:val="00E967A2"/>
    <w:rsid w:val="00E96899"/>
    <w:rsid w:val="00E96FE9"/>
    <w:rsid w:val="00EA00DC"/>
    <w:rsid w:val="00EA06F8"/>
    <w:rsid w:val="00EA0D24"/>
    <w:rsid w:val="00EA13A7"/>
    <w:rsid w:val="00EA144E"/>
    <w:rsid w:val="00EA206B"/>
    <w:rsid w:val="00EA2B50"/>
    <w:rsid w:val="00EA2F9F"/>
    <w:rsid w:val="00EA2FA0"/>
    <w:rsid w:val="00EA3ADE"/>
    <w:rsid w:val="00EA3B0E"/>
    <w:rsid w:val="00EA3C2E"/>
    <w:rsid w:val="00EA3CE5"/>
    <w:rsid w:val="00EA40AD"/>
    <w:rsid w:val="00EA42BB"/>
    <w:rsid w:val="00EA4F06"/>
    <w:rsid w:val="00EA5515"/>
    <w:rsid w:val="00EA5D86"/>
    <w:rsid w:val="00EA6A1F"/>
    <w:rsid w:val="00EA6A3E"/>
    <w:rsid w:val="00EA746A"/>
    <w:rsid w:val="00EA7E2A"/>
    <w:rsid w:val="00EB09A1"/>
    <w:rsid w:val="00EB176A"/>
    <w:rsid w:val="00EB1B1F"/>
    <w:rsid w:val="00EB1DB8"/>
    <w:rsid w:val="00EB256F"/>
    <w:rsid w:val="00EB2CA3"/>
    <w:rsid w:val="00EB2E2E"/>
    <w:rsid w:val="00EB3736"/>
    <w:rsid w:val="00EB3F8C"/>
    <w:rsid w:val="00EB5896"/>
    <w:rsid w:val="00EB5BA8"/>
    <w:rsid w:val="00EB5F42"/>
    <w:rsid w:val="00EB62BE"/>
    <w:rsid w:val="00EB63C9"/>
    <w:rsid w:val="00EB7CC8"/>
    <w:rsid w:val="00EB7FB7"/>
    <w:rsid w:val="00EC006C"/>
    <w:rsid w:val="00EC06BC"/>
    <w:rsid w:val="00EC0B2D"/>
    <w:rsid w:val="00EC1064"/>
    <w:rsid w:val="00EC1B28"/>
    <w:rsid w:val="00EC1BCD"/>
    <w:rsid w:val="00EC321E"/>
    <w:rsid w:val="00EC3320"/>
    <w:rsid w:val="00EC35E7"/>
    <w:rsid w:val="00EC37B4"/>
    <w:rsid w:val="00EC49C0"/>
    <w:rsid w:val="00EC6360"/>
    <w:rsid w:val="00EC65DA"/>
    <w:rsid w:val="00EC6CAC"/>
    <w:rsid w:val="00EC7006"/>
    <w:rsid w:val="00EC7F84"/>
    <w:rsid w:val="00ED008A"/>
    <w:rsid w:val="00ED0D56"/>
    <w:rsid w:val="00ED12F0"/>
    <w:rsid w:val="00ED1B12"/>
    <w:rsid w:val="00ED20FF"/>
    <w:rsid w:val="00ED2116"/>
    <w:rsid w:val="00ED214A"/>
    <w:rsid w:val="00ED2A39"/>
    <w:rsid w:val="00ED2FD8"/>
    <w:rsid w:val="00ED3035"/>
    <w:rsid w:val="00ED346F"/>
    <w:rsid w:val="00ED348C"/>
    <w:rsid w:val="00ED3502"/>
    <w:rsid w:val="00ED4859"/>
    <w:rsid w:val="00ED4D68"/>
    <w:rsid w:val="00ED51B7"/>
    <w:rsid w:val="00ED52C5"/>
    <w:rsid w:val="00ED68D7"/>
    <w:rsid w:val="00ED6EAF"/>
    <w:rsid w:val="00EE095A"/>
    <w:rsid w:val="00EE12B9"/>
    <w:rsid w:val="00EE173B"/>
    <w:rsid w:val="00EE2784"/>
    <w:rsid w:val="00EE2A41"/>
    <w:rsid w:val="00EE36E3"/>
    <w:rsid w:val="00EE4F0E"/>
    <w:rsid w:val="00EE600B"/>
    <w:rsid w:val="00EE636E"/>
    <w:rsid w:val="00EE6597"/>
    <w:rsid w:val="00EE75B4"/>
    <w:rsid w:val="00EE7CE7"/>
    <w:rsid w:val="00EF05C6"/>
    <w:rsid w:val="00EF1D45"/>
    <w:rsid w:val="00EF268A"/>
    <w:rsid w:val="00EF2886"/>
    <w:rsid w:val="00EF2C3D"/>
    <w:rsid w:val="00EF32C5"/>
    <w:rsid w:val="00EF3461"/>
    <w:rsid w:val="00EF3C54"/>
    <w:rsid w:val="00EF3D7A"/>
    <w:rsid w:val="00EF3D9F"/>
    <w:rsid w:val="00EF4768"/>
    <w:rsid w:val="00EF50A7"/>
    <w:rsid w:val="00EF56DA"/>
    <w:rsid w:val="00EF5B5C"/>
    <w:rsid w:val="00EF5BC4"/>
    <w:rsid w:val="00EF6379"/>
    <w:rsid w:val="00EF64DF"/>
    <w:rsid w:val="00EF6A8D"/>
    <w:rsid w:val="00EF739C"/>
    <w:rsid w:val="00EF7705"/>
    <w:rsid w:val="00EF7A52"/>
    <w:rsid w:val="00EF7E53"/>
    <w:rsid w:val="00F001B5"/>
    <w:rsid w:val="00F004DF"/>
    <w:rsid w:val="00F0064F"/>
    <w:rsid w:val="00F00745"/>
    <w:rsid w:val="00F011C5"/>
    <w:rsid w:val="00F0155B"/>
    <w:rsid w:val="00F01580"/>
    <w:rsid w:val="00F01C03"/>
    <w:rsid w:val="00F03DC9"/>
    <w:rsid w:val="00F0465F"/>
    <w:rsid w:val="00F047B1"/>
    <w:rsid w:val="00F05236"/>
    <w:rsid w:val="00F0544F"/>
    <w:rsid w:val="00F058FD"/>
    <w:rsid w:val="00F05B11"/>
    <w:rsid w:val="00F06069"/>
    <w:rsid w:val="00F067A1"/>
    <w:rsid w:val="00F06C3A"/>
    <w:rsid w:val="00F07A27"/>
    <w:rsid w:val="00F10424"/>
    <w:rsid w:val="00F10628"/>
    <w:rsid w:val="00F1241E"/>
    <w:rsid w:val="00F1425D"/>
    <w:rsid w:val="00F142B3"/>
    <w:rsid w:val="00F14758"/>
    <w:rsid w:val="00F14D31"/>
    <w:rsid w:val="00F159D6"/>
    <w:rsid w:val="00F1606D"/>
    <w:rsid w:val="00F16A3B"/>
    <w:rsid w:val="00F1718B"/>
    <w:rsid w:val="00F176D0"/>
    <w:rsid w:val="00F17F01"/>
    <w:rsid w:val="00F17F17"/>
    <w:rsid w:val="00F21B36"/>
    <w:rsid w:val="00F21EEF"/>
    <w:rsid w:val="00F2220C"/>
    <w:rsid w:val="00F224F9"/>
    <w:rsid w:val="00F22839"/>
    <w:rsid w:val="00F22CC6"/>
    <w:rsid w:val="00F2322E"/>
    <w:rsid w:val="00F233A1"/>
    <w:rsid w:val="00F23A0A"/>
    <w:rsid w:val="00F24D0C"/>
    <w:rsid w:val="00F26890"/>
    <w:rsid w:val="00F269E2"/>
    <w:rsid w:val="00F27632"/>
    <w:rsid w:val="00F27D4A"/>
    <w:rsid w:val="00F3091E"/>
    <w:rsid w:val="00F314A6"/>
    <w:rsid w:val="00F316E8"/>
    <w:rsid w:val="00F31B91"/>
    <w:rsid w:val="00F31EF4"/>
    <w:rsid w:val="00F34250"/>
    <w:rsid w:val="00F34340"/>
    <w:rsid w:val="00F34546"/>
    <w:rsid w:val="00F353AE"/>
    <w:rsid w:val="00F3594C"/>
    <w:rsid w:val="00F35A34"/>
    <w:rsid w:val="00F35A8F"/>
    <w:rsid w:val="00F35E6B"/>
    <w:rsid w:val="00F36339"/>
    <w:rsid w:val="00F36AFF"/>
    <w:rsid w:val="00F37A48"/>
    <w:rsid w:val="00F37BEB"/>
    <w:rsid w:val="00F40C51"/>
    <w:rsid w:val="00F41753"/>
    <w:rsid w:val="00F432C3"/>
    <w:rsid w:val="00F43CC1"/>
    <w:rsid w:val="00F43F6A"/>
    <w:rsid w:val="00F444E0"/>
    <w:rsid w:val="00F44AED"/>
    <w:rsid w:val="00F45462"/>
    <w:rsid w:val="00F45C60"/>
    <w:rsid w:val="00F46714"/>
    <w:rsid w:val="00F46D8D"/>
    <w:rsid w:val="00F46E0B"/>
    <w:rsid w:val="00F46EF3"/>
    <w:rsid w:val="00F47DFA"/>
    <w:rsid w:val="00F50E2C"/>
    <w:rsid w:val="00F51041"/>
    <w:rsid w:val="00F52107"/>
    <w:rsid w:val="00F52AF8"/>
    <w:rsid w:val="00F52D59"/>
    <w:rsid w:val="00F532B2"/>
    <w:rsid w:val="00F5339C"/>
    <w:rsid w:val="00F53A4D"/>
    <w:rsid w:val="00F5492E"/>
    <w:rsid w:val="00F56BB5"/>
    <w:rsid w:val="00F57239"/>
    <w:rsid w:val="00F5781F"/>
    <w:rsid w:val="00F57A49"/>
    <w:rsid w:val="00F57FEA"/>
    <w:rsid w:val="00F6021C"/>
    <w:rsid w:val="00F602F8"/>
    <w:rsid w:val="00F609D8"/>
    <w:rsid w:val="00F6209F"/>
    <w:rsid w:val="00F634C7"/>
    <w:rsid w:val="00F63E0C"/>
    <w:rsid w:val="00F6459F"/>
    <w:rsid w:val="00F64F5B"/>
    <w:rsid w:val="00F6647C"/>
    <w:rsid w:val="00F6698F"/>
    <w:rsid w:val="00F669EC"/>
    <w:rsid w:val="00F67436"/>
    <w:rsid w:val="00F67EB8"/>
    <w:rsid w:val="00F7134B"/>
    <w:rsid w:val="00F71779"/>
    <w:rsid w:val="00F7394A"/>
    <w:rsid w:val="00F74239"/>
    <w:rsid w:val="00F742CD"/>
    <w:rsid w:val="00F75B1A"/>
    <w:rsid w:val="00F768CF"/>
    <w:rsid w:val="00F76F1A"/>
    <w:rsid w:val="00F772E1"/>
    <w:rsid w:val="00F77ECD"/>
    <w:rsid w:val="00F8091B"/>
    <w:rsid w:val="00F81123"/>
    <w:rsid w:val="00F82127"/>
    <w:rsid w:val="00F825A8"/>
    <w:rsid w:val="00F83791"/>
    <w:rsid w:val="00F8381A"/>
    <w:rsid w:val="00F84194"/>
    <w:rsid w:val="00F845A4"/>
    <w:rsid w:val="00F847DD"/>
    <w:rsid w:val="00F84C7A"/>
    <w:rsid w:val="00F85C5C"/>
    <w:rsid w:val="00F86138"/>
    <w:rsid w:val="00F86D72"/>
    <w:rsid w:val="00F872BD"/>
    <w:rsid w:val="00F873CD"/>
    <w:rsid w:val="00F87500"/>
    <w:rsid w:val="00F87CA6"/>
    <w:rsid w:val="00F900BD"/>
    <w:rsid w:val="00F90199"/>
    <w:rsid w:val="00F90FE5"/>
    <w:rsid w:val="00F915D1"/>
    <w:rsid w:val="00F91B3E"/>
    <w:rsid w:val="00F91E05"/>
    <w:rsid w:val="00F9337B"/>
    <w:rsid w:val="00F93BF6"/>
    <w:rsid w:val="00F94056"/>
    <w:rsid w:val="00F94717"/>
    <w:rsid w:val="00F94D70"/>
    <w:rsid w:val="00F9561B"/>
    <w:rsid w:val="00F95A11"/>
    <w:rsid w:val="00F9604A"/>
    <w:rsid w:val="00F9678B"/>
    <w:rsid w:val="00FA078D"/>
    <w:rsid w:val="00FA0A81"/>
    <w:rsid w:val="00FA2AB0"/>
    <w:rsid w:val="00FA3220"/>
    <w:rsid w:val="00FA3499"/>
    <w:rsid w:val="00FA3530"/>
    <w:rsid w:val="00FA395F"/>
    <w:rsid w:val="00FA3E9D"/>
    <w:rsid w:val="00FA3F33"/>
    <w:rsid w:val="00FA4155"/>
    <w:rsid w:val="00FA45C5"/>
    <w:rsid w:val="00FA62C3"/>
    <w:rsid w:val="00FA74BB"/>
    <w:rsid w:val="00FB0FBF"/>
    <w:rsid w:val="00FB1404"/>
    <w:rsid w:val="00FB291D"/>
    <w:rsid w:val="00FB2A08"/>
    <w:rsid w:val="00FB35F1"/>
    <w:rsid w:val="00FB4205"/>
    <w:rsid w:val="00FB4831"/>
    <w:rsid w:val="00FB49D8"/>
    <w:rsid w:val="00FB4C74"/>
    <w:rsid w:val="00FB536E"/>
    <w:rsid w:val="00FB58DE"/>
    <w:rsid w:val="00FB592B"/>
    <w:rsid w:val="00FB594F"/>
    <w:rsid w:val="00FB6649"/>
    <w:rsid w:val="00FB6C0F"/>
    <w:rsid w:val="00FB7318"/>
    <w:rsid w:val="00FB7476"/>
    <w:rsid w:val="00FB7BC6"/>
    <w:rsid w:val="00FC08C6"/>
    <w:rsid w:val="00FC0F90"/>
    <w:rsid w:val="00FC22A7"/>
    <w:rsid w:val="00FC3474"/>
    <w:rsid w:val="00FC433F"/>
    <w:rsid w:val="00FC5543"/>
    <w:rsid w:val="00FC600C"/>
    <w:rsid w:val="00FC6AE7"/>
    <w:rsid w:val="00FC6C18"/>
    <w:rsid w:val="00FC733A"/>
    <w:rsid w:val="00FC7DBA"/>
    <w:rsid w:val="00FD0E06"/>
    <w:rsid w:val="00FD14CD"/>
    <w:rsid w:val="00FD1552"/>
    <w:rsid w:val="00FD1780"/>
    <w:rsid w:val="00FD1CBE"/>
    <w:rsid w:val="00FD1CFB"/>
    <w:rsid w:val="00FD261D"/>
    <w:rsid w:val="00FD2AF0"/>
    <w:rsid w:val="00FD3510"/>
    <w:rsid w:val="00FD3D2C"/>
    <w:rsid w:val="00FD3D67"/>
    <w:rsid w:val="00FD40A7"/>
    <w:rsid w:val="00FD45FC"/>
    <w:rsid w:val="00FD4EF7"/>
    <w:rsid w:val="00FD570F"/>
    <w:rsid w:val="00FD58EB"/>
    <w:rsid w:val="00FD6EF8"/>
    <w:rsid w:val="00FD7070"/>
    <w:rsid w:val="00FD720C"/>
    <w:rsid w:val="00FD7341"/>
    <w:rsid w:val="00FD7552"/>
    <w:rsid w:val="00FD76F4"/>
    <w:rsid w:val="00FD7B53"/>
    <w:rsid w:val="00FD7B88"/>
    <w:rsid w:val="00FD7BCF"/>
    <w:rsid w:val="00FD7DC8"/>
    <w:rsid w:val="00FE2462"/>
    <w:rsid w:val="00FE26FC"/>
    <w:rsid w:val="00FE2942"/>
    <w:rsid w:val="00FE328F"/>
    <w:rsid w:val="00FE3A59"/>
    <w:rsid w:val="00FE3ECD"/>
    <w:rsid w:val="00FE3FA8"/>
    <w:rsid w:val="00FE4C65"/>
    <w:rsid w:val="00FE5482"/>
    <w:rsid w:val="00FE6026"/>
    <w:rsid w:val="00FE73C9"/>
    <w:rsid w:val="00FE76BE"/>
    <w:rsid w:val="00FF1246"/>
    <w:rsid w:val="00FF2F39"/>
    <w:rsid w:val="00FF323E"/>
    <w:rsid w:val="00FF4B18"/>
    <w:rsid w:val="00FF4B62"/>
    <w:rsid w:val="00FF4C31"/>
    <w:rsid w:val="00FF51CA"/>
    <w:rsid w:val="00FF52A8"/>
    <w:rsid w:val="00FF66AC"/>
    <w:rsid w:val="00FF6916"/>
    <w:rsid w:val="00FF7244"/>
    <w:rsid w:val="00FF7915"/>
    <w:rsid w:val="00FF7B1E"/>
    <w:rsid w:val="00FF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3A6F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3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3A6F"/>
  </w:style>
  <w:style w:type="paragraph" w:styleId="Zpat">
    <w:name w:val="footer"/>
    <w:basedOn w:val="Normln"/>
    <w:link w:val="ZpatChar"/>
    <w:uiPriority w:val="99"/>
    <w:unhideWhenUsed/>
    <w:rsid w:val="00313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3A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3A6F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3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3A6F"/>
  </w:style>
  <w:style w:type="paragraph" w:styleId="Zpat">
    <w:name w:val="footer"/>
    <w:basedOn w:val="Normln"/>
    <w:link w:val="ZpatChar"/>
    <w:uiPriority w:val="99"/>
    <w:unhideWhenUsed/>
    <w:rsid w:val="00313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3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C63ABCE5.dotm</Template>
  <TotalTime>12</TotalTime>
  <Pages>1</Pages>
  <Words>81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Havlíčková Jaroslava</dc:creator>
  <cp:lastModifiedBy>Havlíčková Jaroslava</cp:lastModifiedBy>
  <cp:revision>7</cp:revision>
  <dcterms:created xsi:type="dcterms:W3CDTF">2015-06-03T12:00:00Z</dcterms:created>
  <dcterms:modified xsi:type="dcterms:W3CDTF">2015-06-09T04:10:00Z</dcterms:modified>
</cp:coreProperties>
</file>